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438" w:rsidRPr="003C1438" w:rsidRDefault="002E6745" w:rsidP="00224E0C">
      <w:pPr>
        <w:rPr>
          <w:rFonts w:ascii="Arial" w:hAnsi="Arial" w:cs="Arial"/>
          <w:b/>
          <w:sz w:val="24"/>
          <w:szCs w:val="24"/>
          <w:u w:val="single"/>
        </w:rPr>
      </w:pPr>
      <w:sdt>
        <w:sdtPr>
          <w:rPr>
            <w:rFonts w:ascii="Arial" w:hAnsi="Arial" w:cs="Arial"/>
            <w:b/>
            <w:spacing w:val="16"/>
            <w:sz w:val="28"/>
            <w:szCs w:val="24"/>
            <w:u w:val="single"/>
          </w:rPr>
          <w:id w:val="-1559929273"/>
          <w:placeholder>
            <w:docPart w:val="78F844C570604E72AA5A64D375ADF2A4"/>
          </w:placeholder>
        </w:sdtPr>
        <w:sdtEndPr>
          <w:rPr>
            <w:spacing w:val="0"/>
          </w:rPr>
        </w:sdtEndPr>
        <w:sdtContent>
          <w:r w:rsidR="003C1438" w:rsidRPr="003C1438">
            <w:rPr>
              <w:rFonts w:ascii="Arial" w:hAnsi="Arial" w:cs="Arial"/>
              <w:b/>
              <w:spacing w:val="16"/>
              <w:sz w:val="28"/>
              <w:szCs w:val="24"/>
              <w:u w:val="single"/>
            </w:rPr>
            <w:t>Name’s Communication Profile</w:t>
          </w:r>
        </w:sdtContent>
      </w:sdt>
    </w:p>
    <w:p w:rsidR="00224E0C" w:rsidRDefault="00224E0C" w:rsidP="00224E0C">
      <w:pPr>
        <w:rPr>
          <w:rFonts w:ascii="Century Gothic" w:hAnsi="Century Gothic"/>
          <w:spacing w:val="16"/>
          <w:sz w:val="24"/>
          <w:szCs w:val="24"/>
        </w:rPr>
      </w:pPr>
      <w:r w:rsidRPr="006C59D8">
        <w:rPr>
          <w:rFonts w:ascii="Arial" w:hAnsi="Arial" w:cs="Arial"/>
          <w:sz w:val="24"/>
          <w:szCs w:val="24"/>
        </w:rPr>
        <w:br/>
        <w:t>Date:</w:t>
      </w:r>
      <w:r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pacing w:val="16"/>
            <w:sz w:val="24"/>
            <w:szCs w:val="24"/>
          </w:rPr>
          <w:id w:val="2036308566"/>
          <w:placeholder>
            <w:docPart w:val="92EB892EAEEC4D249EE85D4C7D8DD4B0"/>
          </w:placeholder>
          <w:showingPlcHdr/>
        </w:sdtPr>
        <w:sdtEndPr>
          <w:rPr>
            <w:spacing w:val="0"/>
          </w:rPr>
        </w:sdtEndPr>
        <w:sdtContent>
          <w:r w:rsidRPr="009157A7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</w:p>
    <w:p w:rsidR="00224E0C" w:rsidRDefault="00224E0C" w:rsidP="00224E0C">
      <w:pPr>
        <w:rPr>
          <w:rFonts w:ascii="Century Gothic" w:hAnsi="Century Gothic"/>
          <w:spacing w:val="16"/>
          <w:sz w:val="24"/>
          <w:szCs w:val="24"/>
        </w:rPr>
      </w:pPr>
      <w:r w:rsidRPr="006C59D8">
        <w:rPr>
          <w:rFonts w:ascii="Arial" w:hAnsi="Arial" w:cs="Arial"/>
          <w:sz w:val="24"/>
          <w:szCs w:val="24"/>
        </w:rPr>
        <w:t>Review date:</w:t>
      </w:r>
      <w:r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Century Gothic" w:hAnsi="Century Gothic"/>
            <w:spacing w:val="16"/>
            <w:sz w:val="24"/>
            <w:szCs w:val="24"/>
          </w:rPr>
          <w:id w:val="1408116183"/>
          <w:placeholder>
            <w:docPart w:val="90628D90E72C4290ABAE5424EC5EB71C"/>
          </w:placeholder>
          <w:showingPlcHdr/>
        </w:sdtPr>
        <w:sdtEndPr>
          <w:rPr>
            <w:spacing w:val="0"/>
          </w:rPr>
        </w:sdtEndPr>
        <w:sdtContent>
          <w:r w:rsidRPr="00DA49BF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</w:p>
    <w:p w:rsidR="00224E0C" w:rsidRDefault="00224E0C" w:rsidP="00224E0C">
      <w:pPr>
        <w:rPr>
          <w:rFonts w:ascii="Century Gothic" w:hAnsi="Century Gothic"/>
          <w:spacing w:val="16"/>
          <w:sz w:val="24"/>
          <w:szCs w:val="24"/>
        </w:rPr>
      </w:pPr>
      <w:r w:rsidRPr="006C59D8">
        <w:rPr>
          <w:rFonts w:ascii="Arial" w:hAnsi="Arial" w:cs="Arial"/>
          <w:sz w:val="24"/>
          <w:szCs w:val="24"/>
        </w:rPr>
        <w:t>My name is:</w:t>
      </w:r>
      <w:r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Century Gothic" w:hAnsi="Century Gothic"/>
            <w:spacing w:val="16"/>
            <w:sz w:val="24"/>
            <w:szCs w:val="24"/>
          </w:rPr>
          <w:id w:val="1352914809"/>
          <w:placeholder>
            <w:docPart w:val="417783BA73814C278D903652BC839AFD"/>
          </w:placeholder>
          <w:showingPlcHdr/>
        </w:sdtPr>
        <w:sdtEndPr>
          <w:rPr>
            <w:spacing w:val="0"/>
          </w:rPr>
        </w:sdtEndPr>
        <w:sdtContent>
          <w:r w:rsidRPr="00DA49BF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</w:p>
    <w:p w:rsidR="00224E0C" w:rsidRPr="006C59D8" w:rsidRDefault="00224E0C" w:rsidP="00224E0C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:rsidR="00224E0C" w:rsidRPr="006C59D8" w:rsidRDefault="00224E0C" w:rsidP="00224E0C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6C59D8">
        <w:rPr>
          <w:rFonts w:ascii="Arial" w:hAnsi="Arial" w:cs="Arial"/>
          <w:sz w:val="24"/>
          <w:szCs w:val="24"/>
        </w:rPr>
        <w:t>The areas I have most difficulty with are:</w:t>
      </w:r>
    </w:p>
    <w:p w:rsidR="00224E0C" w:rsidRPr="006C59D8" w:rsidRDefault="00224E0C" w:rsidP="00224E0C">
      <w:pPr>
        <w:pStyle w:val="ListParagraph"/>
        <w:numPr>
          <w:ilvl w:val="1"/>
          <w:numId w:val="1"/>
        </w:numPr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</w:t>
      </w:r>
      <w:r w:rsidRPr="006C59D8">
        <w:rPr>
          <w:rFonts w:ascii="Arial" w:hAnsi="Arial" w:cs="Arial"/>
          <w:sz w:val="24"/>
          <w:szCs w:val="24"/>
        </w:rPr>
        <w:t>earing</w:t>
      </w:r>
    </w:p>
    <w:p w:rsidR="00224E0C" w:rsidRPr="006C59D8" w:rsidRDefault="00224E0C" w:rsidP="00224E0C">
      <w:pPr>
        <w:pStyle w:val="ListParagraph"/>
        <w:numPr>
          <w:ilvl w:val="1"/>
          <w:numId w:val="1"/>
        </w:numPr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Pr="006C59D8">
        <w:rPr>
          <w:rFonts w:ascii="Arial" w:hAnsi="Arial" w:cs="Arial"/>
          <w:sz w:val="24"/>
          <w:szCs w:val="24"/>
        </w:rPr>
        <w:t>ision</w:t>
      </w:r>
    </w:p>
    <w:p w:rsidR="00224E0C" w:rsidRPr="006C59D8" w:rsidRDefault="00224E0C" w:rsidP="00224E0C">
      <w:pPr>
        <w:pStyle w:val="ListParagraph"/>
        <w:numPr>
          <w:ilvl w:val="1"/>
          <w:numId w:val="1"/>
        </w:numPr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Pr="006C59D8">
        <w:rPr>
          <w:rFonts w:ascii="Arial" w:hAnsi="Arial" w:cs="Arial"/>
          <w:sz w:val="24"/>
          <w:szCs w:val="24"/>
        </w:rPr>
        <w:t>ovement</w:t>
      </w:r>
    </w:p>
    <w:p w:rsidR="00224E0C" w:rsidRPr="006C59D8" w:rsidRDefault="00224E0C" w:rsidP="00224E0C">
      <w:pPr>
        <w:pStyle w:val="ListParagraph"/>
        <w:numPr>
          <w:ilvl w:val="1"/>
          <w:numId w:val="1"/>
        </w:numPr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Pr="006C59D8">
        <w:rPr>
          <w:rFonts w:ascii="Arial" w:hAnsi="Arial" w:cs="Arial"/>
          <w:sz w:val="24"/>
          <w:szCs w:val="24"/>
        </w:rPr>
        <w:t>nderstanding what is happening around me</w:t>
      </w:r>
    </w:p>
    <w:p w:rsidR="00224E0C" w:rsidRPr="006C59D8" w:rsidRDefault="00224E0C" w:rsidP="00224E0C">
      <w:pPr>
        <w:pStyle w:val="ListParagraph"/>
        <w:numPr>
          <w:ilvl w:val="1"/>
          <w:numId w:val="1"/>
        </w:numPr>
        <w:ind w:left="851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6C59D8">
        <w:rPr>
          <w:rFonts w:ascii="Arial" w:hAnsi="Arial" w:cs="Arial"/>
          <w:sz w:val="24"/>
          <w:szCs w:val="24"/>
        </w:rPr>
        <w:t>hanges to my routine</w:t>
      </w:r>
    </w:p>
    <w:p w:rsidR="00224E0C" w:rsidRPr="006C59D8" w:rsidRDefault="00224E0C" w:rsidP="00224E0C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:rsidR="00224E0C" w:rsidRPr="006C59D8" w:rsidRDefault="00224E0C" w:rsidP="00224E0C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:rsidR="00224E0C" w:rsidRDefault="00224E0C" w:rsidP="00224E0C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6C59D8">
        <w:rPr>
          <w:rFonts w:ascii="Arial" w:hAnsi="Arial" w:cs="Arial"/>
          <w:sz w:val="24"/>
          <w:szCs w:val="24"/>
        </w:rPr>
        <w:t>My communication skills:</w:t>
      </w:r>
    </w:p>
    <w:sdt>
      <w:sdtPr>
        <w:rPr>
          <w:rFonts w:ascii="Century Gothic" w:hAnsi="Century Gothic"/>
          <w:spacing w:val="16"/>
          <w:sz w:val="24"/>
          <w:szCs w:val="24"/>
        </w:rPr>
        <w:id w:val="549199615"/>
        <w:placeholder>
          <w:docPart w:val="DBEBDB1B650842ABB5562B4D8A2E5BBE"/>
        </w:placeholder>
        <w:showingPlcHdr/>
      </w:sdtPr>
      <w:sdtEndPr>
        <w:rPr>
          <w:spacing w:val="0"/>
        </w:rPr>
      </w:sdtEndPr>
      <w:sdtContent>
        <w:p w:rsidR="00224E0C" w:rsidRDefault="00224E0C" w:rsidP="00224E0C">
          <w:pPr>
            <w:rPr>
              <w:rFonts w:ascii="Century Gothic" w:hAnsi="Century Gothic"/>
              <w:spacing w:val="16"/>
            </w:rPr>
          </w:pPr>
          <w:r w:rsidRPr="00DA49BF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p>
      </w:sdtContent>
    </w:sdt>
    <w:p w:rsidR="00224E0C" w:rsidRPr="006C59D8" w:rsidRDefault="00224E0C" w:rsidP="00224E0C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:rsidR="00224E0C" w:rsidRPr="006C59D8" w:rsidRDefault="00224E0C" w:rsidP="00224E0C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6C59D8">
        <w:rPr>
          <w:rFonts w:ascii="Arial" w:hAnsi="Arial" w:cs="Arial"/>
          <w:sz w:val="24"/>
          <w:szCs w:val="24"/>
        </w:rPr>
        <w:t>I communicate my needs and wants by:</w:t>
      </w:r>
    </w:p>
    <w:p w:rsidR="00224E0C" w:rsidRDefault="002E6745" w:rsidP="00224E0C">
      <w:pPr>
        <w:rPr>
          <w:rFonts w:ascii="Century Gothic" w:hAnsi="Century Gothic"/>
          <w:spacing w:val="16"/>
        </w:rPr>
      </w:pPr>
      <w:sdt>
        <w:sdtPr>
          <w:rPr>
            <w:rFonts w:ascii="Century Gothic" w:hAnsi="Century Gothic"/>
            <w:spacing w:val="16"/>
            <w:sz w:val="24"/>
            <w:szCs w:val="24"/>
          </w:rPr>
          <w:id w:val="-595481347"/>
          <w:placeholder>
            <w:docPart w:val="0050B4C36AEA4B208364B2BA41F3A6EB"/>
          </w:placeholder>
          <w:showingPlcHdr/>
        </w:sdtPr>
        <w:sdtEndPr>
          <w:rPr>
            <w:spacing w:val="0"/>
          </w:rPr>
        </w:sdtEndPr>
        <w:sdtContent>
          <w:r w:rsidR="00224E0C" w:rsidRPr="00DA49BF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</w:p>
    <w:p w:rsidR="00224E0C" w:rsidRPr="006C59D8" w:rsidRDefault="00224E0C" w:rsidP="00224E0C">
      <w:pPr>
        <w:pStyle w:val="ListParagraph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6C59D8">
        <w:rPr>
          <w:rFonts w:ascii="Arial" w:hAnsi="Arial" w:cs="Arial"/>
          <w:sz w:val="24"/>
          <w:szCs w:val="24"/>
        </w:rPr>
        <w:t xml:space="preserve">I communicate </w:t>
      </w:r>
      <w:r w:rsidR="002E6745">
        <w:rPr>
          <w:rFonts w:ascii="Arial" w:hAnsi="Arial" w:cs="Arial"/>
          <w:sz w:val="24"/>
          <w:szCs w:val="24"/>
        </w:rPr>
        <w:t>‘</w:t>
      </w:r>
      <w:r w:rsidRPr="006C59D8">
        <w:rPr>
          <w:rFonts w:ascii="Arial" w:hAnsi="Arial" w:cs="Arial"/>
          <w:sz w:val="24"/>
          <w:szCs w:val="24"/>
        </w:rPr>
        <w:t>yes</w:t>
      </w:r>
      <w:r w:rsidR="002E6745">
        <w:rPr>
          <w:rFonts w:ascii="Arial" w:hAnsi="Arial" w:cs="Arial"/>
          <w:sz w:val="24"/>
          <w:szCs w:val="24"/>
        </w:rPr>
        <w:t>’</w:t>
      </w:r>
      <w:r w:rsidRPr="006C59D8">
        <w:rPr>
          <w:rFonts w:ascii="Arial" w:hAnsi="Arial" w:cs="Arial"/>
          <w:sz w:val="24"/>
          <w:szCs w:val="24"/>
        </w:rPr>
        <w:t xml:space="preserve"> and </w:t>
      </w:r>
      <w:r w:rsidR="002E6745">
        <w:rPr>
          <w:rFonts w:ascii="Arial" w:hAnsi="Arial" w:cs="Arial"/>
          <w:sz w:val="24"/>
          <w:szCs w:val="24"/>
        </w:rPr>
        <w:t>‘</w:t>
      </w:r>
      <w:r w:rsidRPr="006C59D8">
        <w:rPr>
          <w:rFonts w:ascii="Arial" w:hAnsi="Arial" w:cs="Arial"/>
          <w:sz w:val="24"/>
          <w:szCs w:val="24"/>
        </w:rPr>
        <w:t>no</w:t>
      </w:r>
      <w:r w:rsidR="002E6745">
        <w:rPr>
          <w:rFonts w:ascii="Arial" w:hAnsi="Arial" w:cs="Arial"/>
          <w:sz w:val="24"/>
          <w:szCs w:val="24"/>
        </w:rPr>
        <w:t>’</w:t>
      </w:r>
      <w:r w:rsidRPr="006C59D8">
        <w:rPr>
          <w:rFonts w:ascii="Arial" w:hAnsi="Arial" w:cs="Arial"/>
          <w:sz w:val="24"/>
          <w:szCs w:val="24"/>
        </w:rPr>
        <w:t xml:space="preserve"> by:</w:t>
      </w:r>
    </w:p>
    <w:sdt>
      <w:sdtPr>
        <w:rPr>
          <w:rFonts w:ascii="Century Gothic" w:hAnsi="Century Gothic"/>
          <w:spacing w:val="16"/>
          <w:sz w:val="24"/>
          <w:szCs w:val="24"/>
        </w:rPr>
        <w:id w:val="-1203859611"/>
        <w:placeholder>
          <w:docPart w:val="1E45D6818F6042258DACCAB92A9295E1"/>
        </w:placeholder>
        <w:showingPlcHdr/>
      </w:sdtPr>
      <w:sdtEndPr>
        <w:rPr>
          <w:spacing w:val="0"/>
        </w:rPr>
      </w:sdtEndPr>
      <w:sdtContent>
        <w:p w:rsidR="00224E0C" w:rsidRDefault="00224E0C" w:rsidP="00224E0C">
          <w:pPr>
            <w:rPr>
              <w:rFonts w:ascii="Century Gothic" w:hAnsi="Century Gothic"/>
              <w:spacing w:val="16"/>
            </w:rPr>
          </w:pPr>
          <w:r w:rsidRPr="00DA49BF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p>
      </w:sdtContent>
    </w:sdt>
    <w:p w:rsidR="00224E0C" w:rsidRPr="006C59D8" w:rsidRDefault="00224E0C" w:rsidP="00224E0C">
      <w:pPr>
        <w:pStyle w:val="ListParagraph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6C59D8">
        <w:rPr>
          <w:rFonts w:ascii="Arial" w:hAnsi="Arial" w:cs="Arial"/>
          <w:sz w:val="24"/>
          <w:szCs w:val="24"/>
        </w:rPr>
        <w:t>I understand my w</w:t>
      </w:r>
      <w:r>
        <w:rPr>
          <w:rFonts w:ascii="Arial" w:hAnsi="Arial" w:cs="Arial"/>
          <w:sz w:val="24"/>
          <w:szCs w:val="24"/>
        </w:rPr>
        <w:t>orld</w:t>
      </w:r>
      <w:r w:rsidRPr="006C59D8">
        <w:rPr>
          <w:rFonts w:ascii="Arial" w:hAnsi="Arial" w:cs="Arial"/>
          <w:sz w:val="24"/>
          <w:szCs w:val="24"/>
        </w:rPr>
        <w:t xml:space="preserve"> (including routines and instructions) by:</w:t>
      </w:r>
    </w:p>
    <w:sdt>
      <w:sdtPr>
        <w:rPr>
          <w:rFonts w:ascii="Century Gothic" w:hAnsi="Century Gothic"/>
          <w:spacing w:val="16"/>
          <w:sz w:val="24"/>
          <w:szCs w:val="24"/>
        </w:rPr>
        <w:id w:val="-414481639"/>
        <w:placeholder>
          <w:docPart w:val="0F04E879CFB8460FA29F14E82D7ED785"/>
        </w:placeholder>
        <w:showingPlcHdr/>
      </w:sdtPr>
      <w:sdtEndPr>
        <w:rPr>
          <w:spacing w:val="0"/>
        </w:rPr>
      </w:sdtEndPr>
      <w:sdtContent>
        <w:p w:rsidR="00224E0C" w:rsidRDefault="00224E0C" w:rsidP="00224E0C">
          <w:pPr>
            <w:rPr>
              <w:rFonts w:ascii="Century Gothic" w:hAnsi="Century Gothic"/>
              <w:spacing w:val="16"/>
            </w:rPr>
          </w:pPr>
          <w:r w:rsidRPr="009157A7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p>
      </w:sdtContent>
    </w:sdt>
    <w:p w:rsidR="002E6745" w:rsidRPr="006C59D8" w:rsidRDefault="002E6745" w:rsidP="002E6745">
      <w:pPr>
        <w:pStyle w:val="ListParagraph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6C59D8">
        <w:rPr>
          <w:rFonts w:ascii="Arial" w:hAnsi="Arial" w:cs="Arial"/>
          <w:sz w:val="24"/>
          <w:szCs w:val="24"/>
        </w:rPr>
        <w:t>Other</w:t>
      </w:r>
    </w:p>
    <w:sdt>
      <w:sdtPr>
        <w:rPr>
          <w:rFonts w:ascii="Century Gothic" w:hAnsi="Century Gothic"/>
          <w:spacing w:val="16"/>
          <w:sz w:val="24"/>
          <w:szCs w:val="24"/>
        </w:rPr>
        <w:id w:val="-1560094228"/>
        <w:placeholder>
          <w:docPart w:val="8F150E9054AD4D1BA4880E6EE1979C1E"/>
        </w:placeholder>
        <w:showingPlcHdr/>
      </w:sdtPr>
      <w:sdtEndPr>
        <w:rPr>
          <w:spacing w:val="0"/>
        </w:rPr>
      </w:sdtEndPr>
      <w:sdtContent>
        <w:p w:rsidR="002E6745" w:rsidRDefault="002E6745" w:rsidP="002E6745">
          <w:pPr>
            <w:rPr>
              <w:rFonts w:ascii="Century Gothic" w:hAnsi="Century Gothic"/>
              <w:spacing w:val="16"/>
            </w:rPr>
          </w:pPr>
          <w:r w:rsidRPr="00DA49BF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p>
      </w:sdtContent>
    </w:sdt>
    <w:p w:rsidR="00A509AE" w:rsidRDefault="00A509AE">
      <w:bookmarkStart w:id="0" w:name="_GoBack"/>
      <w:bookmarkEnd w:id="0"/>
    </w:p>
    <w:sectPr w:rsidR="00A509AE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745" w:rsidRDefault="002E6745" w:rsidP="003C1438">
      <w:pPr>
        <w:spacing w:after="0" w:line="240" w:lineRule="auto"/>
      </w:pPr>
      <w:r>
        <w:separator/>
      </w:r>
    </w:p>
  </w:endnote>
  <w:endnote w:type="continuationSeparator" w:id="0">
    <w:p w:rsidR="002E6745" w:rsidRDefault="002E6745" w:rsidP="003C1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745" w:rsidRDefault="002E6745" w:rsidP="003C1438">
      <w:pPr>
        <w:spacing w:after="0" w:line="240" w:lineRule="auto"/>
      </w:pPr>
      <w:r>
        <w:separator/>
      </w:r>
    </w:p>
  </w:footnote>
  <w:footnote w:type="continuationSeparator" w:id="0">
    <w:p w:rsidR="002E6745" w:rsidRDefault="002E6745" w:rsidP="003C14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438" w:rsidRDefault="003C1438">
    <w:pPr>
      <w:pStyle w:val="Header"/>
    </w:pPr>
    <w:r>
      <w:rPr>
        <w:rFonts w:ascii="Arial" w:hAnsi="Arial" w:cs="Arial"/>
        <w:b/>
        <w:noProof/>
        <w:sz w:val="24"/>
        <w:szCs w:val="24"/>
        <w:lang w:eastAsia="en-A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F4686E" wp14:editId="355719D4">
              <wp:simplePos x="0" y="0"/>
              <wp:positionH relativeFrom="column">
                <wp:posOffset>-640080</wp:posOffset>
              </wp:positionH>
              <wp:positionV relativeFrom="paragraph">
                <wp:posOffset>-175260</wp:posOffset>
              </wp:positionV>
              <wp:extent cx="7010400" cy="10180320"/>
              <wp:effectExtent l="19050" t="19050" r="38100" b="30480"/>
              <wp:wrapNone/>
              <wp:docPr id="302" name="Rectangle 30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10400" cy="10180320"/>
                      </a:xfrm>
                      <a:prstGeom prst="rect">
                        <a:avLst/>
                      </a:prstGeom>
                      <a:noFill/>
                      <a:ln w="63500">
                        <a:solidFill>
                          <a:srgbClr val="1D4D93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302" o:spid="_x0000_s1026" style="position:absolute;margin-left:-50.4pt;margin-top:-13.8pt;width:552pt;height:80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" filled="f" strokecolor="#1d4d93" strokeweight="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92384"/>
    <w:multiLevelType w:val="hybridMultilevel"/>
    <w:tmpl w:val="8710FB36"/>
    <w:lvl w:ilvl="0" w:tplc="CC0210C0">
      <w:start w:val="1"/>
      <w:numFmt w:val="bullet"/>
      <w:lvlText w:val="□"/>
      <w:lvlJc w:val="left"/>
      <w:pPr>
        <w:ind w:left="360" w:hanging="360"/>
      </w:pPr>
      <w:rPr>
        <w:rFonts w:ascii="Calibri" w:hAnsi="Calibri" w:hint="default"/>
      </w:r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745"/>
    <w:rsid w:val="00224E0C"/>
    <w:rsid w:val="002E6745"/>
    <w:rsid w:val="003C1438"/>
    <w:rsid w:val="00A50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4E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4E0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24E0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4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E0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C14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1438"/>
  </w:style>
  <w:style w:type="paragraph" w:styleId="Footer">
    <w:name w:val="footer"/>
    <w:basedOn w:val="Normal"/>
    <w:link w:val="FooterChar"/>
    <w:uiPriority w:val="99"/>
    <w:unhideWhenUsed/>
    <w:rsid w:val="003C14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4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4E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4E0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24E0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4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E0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C14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1438"/>
  </w:style>
  <w:style w:type="paragraph" w:styleId="Footer">
    <w:name w:val="footer"/>
    <w:basedOn w:val="Normal"/>
    <w:link w:val="FooterChar"/>
    <w:uiPriority w:val="99"/>
    <w:unhideWhenUsed/>
    <w:rsid w:val="003C14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8F844C570604E72AA5A64D375ADF2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7646B2-2A8D-4E7D-8272-187139058868}"/>
      </w:docPartPr>
      <w:docPartBody>
        <w:p w:rsidR="00000000" w:rsidRDefault="00B676FE">
          <w:pPr>
            <w:pStyle w:val="78F844C570604E72AA5A64D375ADF2A4"/>
          </w:pPr>
          <w:r w:rsidRPr="00FB10CA">
            <w:rPr>
              <w:rStyle w:val="PlaceholderText"/>
            </w:rPr>
            <w:t>Click here to enter text.</w:t>
          </w:r>
        </w:p>
      </w:docPartBody>
    </w:docPart>
    <w:docPart>
      <w:docPartPr>
        <w:name w:val="92EB892EAEEC4D249EE85D4C7D8DD4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EC53CC-85ED-4E6D-A739-8684B0C127EF}"/>
      </w:docPartPr>
      <w:docPartBody>
        <w:p w:rsidR="00000000" w:rsidRDefault="00B676FE">
          <w:pPr>
            <w:pStyle w:val="92EB892EAEEC4D249EE85D4C7D8DD4B0"/>
          </w:pPr>
          <w:r w:rsidRPr="00FB10CA">
            <w:rPr>
              <w:rStyle w:val="PlaceholderText"/>
            </w:rPr>
            <w:t>Click here to enter text.</w:t>
          </w:r>
        </w:p>
      </w:docPartBody>
    </w:docPart>
    <w:docPart>
      <w:docPartPr>
        <w:name w:val="90628D90E72C4290ABAE5424EC5EB7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C930F1-CF44-4EFC-B83A-2D1C80C66B35}"/>
      </w:docPartPr>
      <w:docPartBody>
        <w:p w:rsidR="00000000" w:rsidRDefault="00B676FE">
          <w:pPr>
            <w:pStyle w:val="90628D90E72C4290ABAE5424EC5EB71C"/>
          </w:pPr>
          <w:r w:rsidRPr="00FB10CA">
            <w:rPr>
              <w:rStyle w:val="PlaceholderText"/>
            </w:rPr>
            <w:t>Click here to enter text.</w:t>
          </w:r>
        </w:p>
      </w:docPartBody>
    </w:docPart>
    <w:docPart>
      <w:docPartPr>
        <w:name w:val="417783BA73814C278D903652BC839A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852BF9-E74D-4BE4-9FC2-BE3AB05F906F}"/>
      </w:docPartPr>
      <w:docPartBody>
        <w:p w:rsidR="00000000" w:rsidRDefault="00B676FE">
          <w:pPr>
            <w:pStyle w:val="417783BA73814C278D903652BC839AFD"/>
          </w:pPr>
          <w:r w:rsidRPr="00FB10CA">
            <w:rPr>
              <w:rStyle w:val="PlaceholderText"/>
            </w:rPr>
            <w:t>Click here to enter text.</w:t>
          </w:r>
        </w:p>
      </w:docPartBody>
    </w:docPart>
    <w:docPart>
      <w:docPartPr>
        <w:name w:val="DBEBDB1B650842ABB5562B4D8A2E5B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75CF8-F1CE-481C-B568-74243B455078}"/>
      </w:docPartPr>
      <w:docPartBody>
        <w:p w:rsidR="00000000" w:rsidRDefault="00B676FE">
          <w:pPr>
            <w:pStyle w:val="DBEBDB1B650842ABB5562B4D8A2E5BBE"/>
          </w:pPr>
          <w:r w:rsidRPr="00FB10CA">
            <w:rPr>
              <w:rStyle w:val="PlaceholderText"/>
            </w:rPr>
            <w:t>Click here to enter text.</w:t>
          </w:r>
        </w:p>
      </w:docPartBody>
    </w:docPart>
    <w:docPart>
      <w:docPartPr>
        <w:name w:val="0050B4C36AEA4B208364B2BA41F3A6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43D09E-44E0-4649-859A-391AFB77B885}"/>
      </w:docPartPr>
      <w:docPartBody>
        <w:p w:rsidR="00000000" w:rsidRDefault="00B676FE">
          <w:pPr>
            <w:pStyle w:val="0050B4C36AEA4B208364B2BA41F3A6EB"/>
          </w:pPr>
          <w:r w:rsidRPr="00FB10CA">
            <w:rPr>
              <w:rStyle w:val="PlaceholderText"/>
            </w:rPr>
            <w:t>Click here to enter text.</w:t>
          </w:r>
        </w:p>
      </w:docPartBody>
    </w:docPart>
    <w:docPart>
      <w:docPartPr>
        <w:name w:val="1E45D6818F6042258DACCAB92A9295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7AC55A-8E32-4160-B194-99DE42E19ADD}"/>
      </w:docPartPr>
      <w:docPartBody>
        <w:p w:rsidR="00000000" w:rsidRDefault="00B676FE">
          <w:pPr>
            <w:pStyle w:val="1E45D6818F6042258DACCAB92A9295E1"/>
          </w:pPr>
          <w:r w:rsidRPr="00FB10CA">
            <w:rPr>
              <w:rStyle w:val="PlaceholderText"/>
            </w:rPr>
            <w:t>Click here to enter text.</w:t>
          </w:r>
        </w:p>
      </w:docPartBody>
    </w:docPart>
    <w:docPart>
      <w:docPartPr>
        <w:name w:val="0F04E879CFB8460FA29F14E82D7ED7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937E89-BBC2-4652-9057-1C68E73E2837}"/>
      </w:docPartPr>
      <w:docPartBody>
        <w:p w:rsidR="00000000" w:rsidRDefault="00B676FE">
          <w:pPr>
            <w:pStyle w:val="0F04E879CFB8460FA29F14E82D7ED785"/>
          </w:pPr>
          <w:r w:rsidRPr="00FB10CA">
            <w:rPr>
              <w:rStyle w:val="PlaceholderText"/>
            </w:rPr>
            <w:t>Click here to enter text.</w:t>
          </w:r>
        </w:p>
      </w:docPartBody>
    </w:docPart>
    <w:docPart>
      <w:docPartPr>
        <w:name w:val="8F150E9054AD4D1BA4880E6EE1979C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B19A9-F948-46A9-90AD-377484E5E43A}"/>
      </w:docPartPr>
      <w:docPartBody>
        <w:p w:rsidR="00000000" w:rsidRDefault="00B676FE" w:rsidP="00B676FE">
          <w:pPr>
            <w:pStyle w:val="8F150E9054AD4D1BA4880E6EE1979C1E"/>
          </w:pPr>
          <w:r w:rsidRPr="00FB10CA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6FE"/>
    <w:rsid w:val="00B6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676FE"/>
    <w:rPr>
      <w:color w:val="808080"/>
    </w:rPr>
  </w:style>
  <w:style w:type="paragraph" w:customStyle="1" w:styleId="78F844C570604E72AA5A64D375ADF2A4">
    <w:name w:val="78F844C570604E72AA5A64D375ADF2A4"/>
  </w:style>
  <w:style w:type="paragraph" w:customStyle="1" w:styleId="92EB892EAEEC4D249EE85D4C7D8DD4B0">
    <w:name w:val="92EB892EAEEC4D249EE85D4C7D8DD4B0"/>
  </w:style>
  <w:style w:type="paragraph" w:customStyle="1" w:styleId="90628D90E72C4290ABAE5424EC5EB71C">
    <w:name w:val="90628D90E72C4290ABAE5424EC5EB71C"/>
  </w:style>
  <w:style w:type="paragraph" w:customStyle="1" w:styleId="417783BA73814C278D903652BC839AFD">
    <w:name w:val="417783BA73814C278D903652BC839AFD"/>
  </w:style>
  <w:style w:type="paragraph" w:customStyle="1" w:styleId="DBEBDB1B650842ABB5562B4D8A2E5BBE">
    <w:name w:val="DBEBDB1B650842ABB5562B4D8A2E5BBE"/>
  </w:style>
  <w:style w:type="paragraph" w:customStyle="1" w:styleId="0050B4C36AEA4B208364B2BA41F3A6EB">
    <w:name w:val="0050B4C36AEA4B208364B2BA41F3A6EB"/>
  </w:style>
  <w:style w:type="paragraph" w:customStyle="1" w:styleId="1E45D6818F6042258DACCAB92A9295E1">
    <w:name w:val="1E45D6818F6042258DACCAB92A9295E1"/>
  </w:style>
  <w:style w:type="paragraph" w:customStyle="1" w:styleId="68B65DB1CAFF413DA12157CFB5F031E6">
    <w:name w:val="68B65DB1CAFF413DA12157CFB5F031E6"/>
  </w:style>
  <w:style w:type="paragraph" w:customStyle="1" w:styleId="0F04E879CFB8460FA29F14E82D7ED785">
    <w:name w:val="0F04E879CFB8460FA29F14E82D7ED785"/>
  </w:style>
  <w:style w:type="paragraph" w:customStyle="1" w:styleId="8F150E9054AD4D1BA4880E6EE1979C1E">
    <w:name w:val="8F150E9054AD4D1BA4880E6EE1979C1E"/>
    <w:rsid w:val="00B676F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676FE"/>
    <w:rPr>
      <w:color w:val="808080"/>
    </w:rPr>
  </w:style>
  <w:style w:type="paragraph" w:customStyle="1" w:styleId="78F844C570604E72AA5A64D375ADF2A4">
    <w:name w:val="78F844C570604E72AA5A64D375ADF2A4"/>
  </w:style>
  <w:style w:type="paragraph" w:customStyle="1" w:styleId="92EB892EAEEC4D249EE85D4C7D8DD4B0">
    <w:name w:val="92EB892EAEEC4D249EE85D4C7D8DD4B0"/>
  </w:style>
  <w:style w:type="paragraph" w:customStyle="1" w:styleId="90628D90E72C4290ABAE5424EC5EB71C">
    <w:name w:val="90628D90E72C4290ABAE5424EC5EB71C"/>
  </w:style>
  <w:style w:type="paragraph" w:customStyle="1" w:styleId="417783BA73814C278D903652BC839AFD">
    <w:name w:val="417783BA73814C278D903652BC839AFD"/>
  </w:style>
  <w:style w:type="paragraph" w:customStyle="1" w:styleId="DBEBDB1B650842ABB5562B4D8A2E5BBE">
    <w:name w:val="DBEBDB1B650842ABB5562B4D8A2E5BBE"/>
  </w:style>
  <w:style w:type="paragraph" w:customStyle="1" w:styleId="0050B4C36AEA4B208364B2BA41F3A6EB">
    <w:name w:val="0050B4C36AEA4B208364B2BA41F3A6EB"/>
  </w:style>
  <w:style w:type="paragraph" w:customStyle="1" w:styleId="1E45D6818F6042258DACCAB92A9295E1">
    <w:name w:val="1E45D6818F6042258DACCAB92A9295E1"/>
  </w:style>
  <w:style w:type="paragraph" w:customStyle="1" w:styleId="68B65DB1CAFF413DA12157CFB5F031E6">
    <w:name w:val="68B65DB1CAFF413DA12157CFB5F031E6"/>
  </w:style>
  <w:style w:type="paragraph" w:customStyle="1" w:styleId="0F04E879CFB8460FA29F14E82D7ED785">
    <w:name w:val="0F04E879CFB8460FA29F14E82D7ED785"/>
  </w:style>
  <w:style w:type="paragraph" w:customStyle="1" w:styleId="8F150E9054AD4D1BA4880E6EE1979C1E">
    <w:name w:val="8F150E9054AD4D1BA4880E6EE1979C1E"/>
    <w:rsid w:val="00B676F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Communication Profile</Template>
  <TotalTime>1</TotalTime>
  <Pages>1</Pages>
  <Words>109</Words>
  <Characters>482</Characters>
  <Application>Microsoft Office Word</Application>
  <DocSecurity>0</DocSecurity>
  <Lines>37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Scope</Company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ct2</dc:creator>
  <cp:lastModifiedBy>ct2</cp:lastModifiedBy>
  <cp:revision>1</cp:revision>
  <dcterms:created xsi:type="dcterms:W3CDTF">2016-04-22T03:49:00Z</dcterms:created>
  <dcterms:modified xsi:type="dcterms:W3CDTF">2016-04-22T03:50:00Z</dcterms:modified>
</cp:coreProperties>
</file>