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978" w:rsidRPr="00BD3E7A" w:rsidRDefault="00932F21" w:rsidP="00FC6D9A">
      <w:pPr>
        <w:ind w:left="-426"/>
        <w:rPr>
          <w:rFonts w:ascii="Century Gothic" w:hAnsi="Century Gothic"/>
          <w:b/>
          <w:color w:val="005EA7"/>
          <w:sz w:val="48"/>
          <w:szCs w:val="48"/>
        </w:rPr>
      </w:pPr>
      <w:r>
        <w:rPr>
          <w:rFonts w:ascii="Century Gothic" w:hAnsi="Century Gothic"/>
          <w:b/>
          <w:color w:val="005EA7"/>
          <w:sz w:val="40"/>
          <w:szCs w:val="48"/>
        </w:rPr>
        <w:fldChar w:fldCharType="begin">
          <w:ffData>
            <w:name w:val="Text1"/>
            <w:enabled/>
            <w:calcOnExit w:val="0"/>
            <w:textInput>
              <w:default w:val="[Name]'s Personal Communication Dictionary"/>
            </w:textInput>
          </w:ffData>
        </w:fldChar>
      </w:r>
      <w:bookmarkStart w:id="0" w:name="Text1"/>
      <w:r>
        <w:rPr>
          <w:rFonts w:ascii="Century Gothic" w:hAnsi="Century Gothic"/>
          <w:b/>
          <w:color w:val="005EA7"/>
          <w:sz w:val="40"/>
          <w:szCs w:val="48"/>
        </w:rPr>
        <w:instrText xml:space="preserve"> FORMTEXT </w:instrText>
      </w:r>
      <w:r>
        <w:rPr>
          <w:rFonts w:ascii="Century Gothic" w:hAnsi="Century Gothic"/>
          <w:b/>
          <w:color w:val="005EA7"/>
          <w:sz w:val="40"/>
          <w:szCs w:val="48"/>
        </w:rPr>
      </w:r>
      <w:r>
        <w:rPr>
          <w:rFonts w:ascii="Century Gothic" w:hAnsi="Century Gothic"/>
          <w:b/>
          <w:color w:val="005EA7"/>
          <w:sz w:val="40"/>
          <w:szCs w:val="48"/>
        </w:rPr>
        <w:fldChar w:fldCharType="separate"/>
      </w:r>
      <w:r>
        <w:rPr>
          <w:rFonts w:ascii="Century Gothic" w:hAnsi="Century Gothic"/>
          <w:b/>
          <w:noProof/>
          <w:color w:val="005EA7"/>
          <w:sz w:val="40"/>
          <w:szCs w:val="48"/>
        </w:rPr>
        <w:t>[Name]'s Personal Communication Dictionary</w:t>
      </w:r>
      <w:r>
        <w:rPr>
          <w:rFonts w:ascii="Century Gothic" w:hAnsi="Century Gothic"/>
          <w:b/>
          <w:color w:val="005EA7"/>
          <w:sz w:val="40"/>
          <w:szCs w:val="48"/>
        </w:rPr>
        <w:fldChar w:fldCharType="end"/>
      </w:r>
      <w:bookmarkEnd w:id="0"/>
    </w:p>
    <w:p w:rsidR="00C66978" w:rsidRDefault="00C66978" w:rsidP="00C66978">
      <w:pPr>
        <w:ind w:left="-476"/>
        <w:rPr>
          <w:rFonts w:ascii="Century Gothic" w:hAnsi="Century Gothic" w:cs="Arial"/>
          <w:b/>
          <w:sz w:val="36"/>
          <w:szCs w:val="36"/>
        </w:rPr>
      </w:pPr>
    </w:p>
    <w:p w:rsidR="005808EF" w:rsidRPr="005808EF" w:rsidRDefault="005808EF" w:rsidP="005808EF">
      <w:pPr>
        <w:ind w:left="-426"/>
        <w:rPr>
          <w:rFonts w:ascii="Arial" w:hAnsi="Arial" w:cs="Arial"/>
          <w:sz w:val="28"/>
        </w:rPr>
      </w:pPr>
      <w:r w:rsidRPr="005808EF">
        <w:rPr>
          <w:rFonts w:ascii="Arial" w:hAnsi="Arial" w:cs="Arial"/>
          <w:b/>
          <w:sz w:val="28"/>
        </w:rPr>
        <w:t xml:space="preserve">Name:  </w:t>
      </w:r>
      <w:r w:rsidRPr="005808EF">
        <w:rPr>
          <w:rFonts w:ascii="Arial" w:hAnsi="Arial" w:cs="Arial"/>
          <w:sz w:val="28"/>
        </w:rPr>
        <w:t xml:space="preserve"> </w:t>
      </w:r>
      <w:sdt>
        <w:sdtPr>
          <w:rPr>
            <w:rFonts w:ascii="Century Gothic" w:hAnsi="Century Gothic"/>
            <w:spacing w:val="16"/>
            <w:sz w:val="28"/>
          </w:rPr>
          <w:id w:val="49736095"/>
          <w:placeholder>
            <w:docPart w:val="7A08245161864C8AA501586A6C04D29C"/>
          </w:placeholder>
          <w:showingPlcHdr/>
        </w:sdtPr>
        <w:sdtEndPr>
          <w:rPr>
            <w:spacing w:val="0"/>
          </w:rPr>
        </w:sdtEndPr>
        <w:sdtContent>
          <w:r w:rsidRPr="005808EF">
            <w:rPr>
              <w:rStyle w:val="PlaceholderText"/>
              <w:rFonts w:ascii="Arial" w:hAnsi="Arial" w:cs="Arial"/>
              <w:sz w:val="28"/>
            </w:rPr>
            <w:t>Click here to enter text.</w:t>
          </w:r>
        </w:sdtContent>
      </w:sdt>
      <w:r w:rsidRPr="005808EF">
        <w:rPr>
          <w:rFonts w:ascii="Arial" w:hAnsi="Arial" w:cs="Arial"/>
          <w:sz w:val="28"/>
        </w:rPr>
        <w:br/>
      </w:r>
      <w:r w:rsidRPr="005808EF">
        <w:rPr>
          <w:rFonts w:ascii="Arial" w:hAnsi="Arial" w:cs="Arial"/>
          <w:b/>
          <w:sz w:val="28"/>
        </w:rPr>
        <w:t xml:space="preserve">Date:  </w:t>
      </w:r>
      <w:r w:rsidRPr="005808EF">
        <w:rPr>
          <w:rFonts w:ascii="Arial" w:hAnsi="Arial" w:cs="Arial"/>
          <w:sz w:val="28"/>
        </w:rPr>
        <w:t xml:space="preserve"> </w:t>
      </w:r>
      <w:sdt>
        <w:sdtPr>
          <w:rPr>
            <w:rFonts w:ascii="Century Gothic" w:hAnsi="Century Gothic"/>
            <w:spacing w:val="16"/>
            <w:sz w:val="28"/>
          </w:rPr>
          <w:id w:val="1072322288"/>
          <w:placeholder>
            <w:docPart w:val="268BD7785B9A47F295DA0B790FD0E113"/>
          </w:placeholder>
          <w:showingPlcHdr/>
        </w:sdtPr>
        <w:sdtEndPr>
          <w:rPr>
            <w:spacing w:val="0"/>
          </w:rPr>
        </w:sdtEndPr>
        <w:sdtContent>
          <w:r w:rsidRPr="005808EF">
            <w:rPr>
              <w:rStyle w:val="PlaceholderText"/>
              <w:rFonts w:ascii="Arial" w:hAnsi="Arial" w:cs="Arial"/>
              <w:sz w:val="28"/>
            </w:rPr>
            <w:t>Click here to enter text.</w:t>
          </w:r>
        </w:sdtContent>
      </w:sdt>
    </w:p>
    <w:p w:rsidR="005808EF" w:rsidRPr="005808EF" w:rsidRDefault="005808EF" w:rsidP="005808EF">
      <w:pPr>
        <w:ind w:left="-426"/>
        <w:rPr>
          <w:rFonts w:ascii="Arial" w:hAnsi="Arial" w:cs="Arial"/>
          <w:sz w:val="28"/>
        </w:rPr>
      </w:pPr>
      <w:r w:rsidRPr="005808EF">
        <w:rPr>
          <w:rFonts w:ascii="Arial" w:hAnsi="Arial" w:cs="Arial"/>
          <w:b/>
          <w:sz w:val="28"/>
        </w:rPr>
        <w:t xml:space="preserve">Review date:  </w:t>
      </w:r>
      <w:r w:rsidRPr="005808EF">
        <w:rPr>
          <w:rFonts w:ascii="Arial" w:hAnsi="Arial" w:cs="Arial"/>
          <w:sz w:val="28"/>
        </w:rPr>
        <w:t xml:space="preserve"> </w:t>
      </w:r>
      <w:sdt>
        <w:sdtPr>
          <w:rPr>
            <w:rFonts w:ascii="Century Gothic" w:hAnsi="Century Gothic"/>
            <w:spacing w:val="16"/>
            <w:sz w:val="28"/>
          </w:rPr>
          <w:id w:val="-915478032"/>
          <w:placeholder>
            <w:docPart w:val="FA5DF3472C2D472D8BB22F9C5C8B8AD8"/>
          </w:placeholder>
          <w:showingPlcHdr/>
        </w:sdtPr>
        <w:sdtEndPr>
          <w:rPr>
            <w:spacing w:val="0"/>
          </w:rPr>
        </w:sdtEndPr>
        <w:sdtContent>
          <w:r w:rsidRPr="005808EF">
            <w:rPr>
              <w:rStyle w:val="PlaceholderText"/>
              <w:rFonts w:ascii="Arial" w:hAnsi="Arial" w:cs="Arial"/>
              <w:sz w:val="28"/>
            </w:rPr>
            <w:t>Click here to enter text.</w:t>
          </w:r>
        </w:sdtContent>
      </w:sdt>
    </w:p>
    <w:p w:rsidR="005808EF" w:rsidRPr="005808EF" w:rsidRDefault="005808EF" w:rsidP="005808EF">
      <w:pPr>
        <w:pStyle w:val="ListParagraph"/>
        <w:spacing w:after="0"/>
        <w:ind w:left="-426"/>
        <w:rPr>
          <w:rFonts w:ascii="Arial" w:hAnsi="Arial" w:cs="Arial"/>
          <w:sz w:val="28"/>
          <w:szCs w:val="24"/>
        </w:rPr>
      </w:pPr>
      <w:r w:rsidRPr="005808EF">
        <w:rPr>
          <w:rFonts w:ascii="Arial" w:hAnsi="Arial" w:cs="Arial"/>
          <w:b/>
          <w:sz w:val="28"/>
          <w:szCs w:val="24"/>
        </w:rPr>
        <w:t>People involved in completing this form:</w:t>
      </w:r>
      <w:r w:rsidRPr="005808EF">
        <w:rPr>
          <w:rFonts w:ascii="Arial" w:hAnsi="Arial" w:cs="Arial"/>
          <w:sz w:val="28"/>
          <w:szCs w:val="24"/>
        </w:rPr>
        <w:t xml:space="preserve">  </w:t>
      </w:r>
      <w:sdt>
        <w:sdtPr>
          <w:rPr>
            <w:rFonts w:ascii="Century Gothic" w:hAnsi="Century Gothic"/>
            <w:spacing w:val="16"/>
            <w:sz w:val="24"/>
          </w:rPr>
          <w:id w:val="1256720880"/>
          <w:placeholder>
            <w:docPart w:val="E6B48D2E2A7545C2A4FEECF802F96361"/>
          </w:placeholder>
          <w:showingPlcHdr/>
        </w:sdtPr>
        <w:sdtEndPr>
          <w:rPr>
            <w:spacing w:val="0"/>
          </w:rPr>
        </w:sdtEndPr>
        <w:sdtContent>
          <w:r w:rsidRPr="005808EF">
            <w:rPr>
              <w:rStyle w:val="PlaceholderText"/>
              <w:rFonts w:ascii="Arial" w:hAnsi="Arial" w:cs="Arial"/>
              <w:sz w:val="28"/>
              <w:szCs w:val="24"/>
            </w:rPr>
            <w:t>Click here to enter text.</w:t>
          </w:r>
        </w:sdtContent>
      </w:sdt>
    </w:p>
    <w:p w:rsidR="007F6214" w:rsidRPr="008317A3" w:rsidRDefault="007F6214" w:rsidP="00C66978">
      <w:pPr>
        <w:ind w:left="-476"/>
        <w:rPr>
          <w:rFonts w:ascii="Century Gothic" w:hAnsi="Century Gothic" w:cs="Arial"/>
          <w:b/>
          <w:sz w:val="36"/>
          <w:szCs w:val="36"/>
        </w:rPr>
      </w:pPr>
    </w:p>
    <w:tbl>
      <w:tblPr>
        <w:tblW w:w="9347" w:type="dxa"/>
        <w:tblInd w:w="-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5"/>
        <w:gridCol w:w="3116"/>
        <w:gridCol w:w="3116"/>
      </w:tblGrid>
      <w:tr w:rsidR="00140CE5" w:rsidRPr="008317A3" w:rsidTr="00EB78E2">
        <w:trPr>
          <w:trHeight w:val="826"/>
        </w:trPr>
        <w:tc>
          <w:tcPr>
            <w:tcW w:w="3115" w:type="dxa"/>
            <w:shd w:val="clear" w:color="auto" w:fill="BCCF0D"/>
          </w:tcPr>
          <w:p w:rsidR="00851251" w:rsidRPr="008317A3" w:rsidRDefault="00851251" w:rsidP="00EB78E2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140CE5" w:rsidRPr="008317A3" w:rsidRDefault="00EB78E2" w:rsidP="00EB78E2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What I may do</w:t>
            </w:r>
          </w:p>
          <w:p w:rsidR="00851251" w:rsidRPr="008317A3" w:rsidRDefault="00851251" w:rsidP="00EB78E2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3116" w:type="dxa"/>
            <w:shd w:val="clear" w:color="auto" w:fill="BCCF0D"/>
          </w:tcPr>
          <w:p w:rsidR="00851251" w:rsidRPr="008317A3" w:rsidRDefault="00851251" w:rsidP="00EB78E2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140CE5" w:rsidRPr="008317A3" w:rsidRDefault="00140CE5" w:rsidP="00EB78E2">
            <w:pPr>
              <w:jc w:val="center"/>
              <w:rPr>
                <w:rFonts w:ascii="Century Gothic" w:hAnsi="Century Gothic" w:cs="Arial"/>
                <w:b/>
              </w:rPr>
            </w:pPr>
            <w:r w:rsidRPr="008317A3">
              <w:rPr>
                <w:rFonts w:ascii="Century Gothic" w:hAnsi="Century Gothic" w:cs="Arial"/>
                <w:b/>
              </w:rPr>
              <w:t xml:space="preserve">What </w:t>
            </w:r>
            <w:r w:rsidR="00EB78E2">
              <w:rPr>
                <w:rFonts w:ascii="Century Gothic" w:hAnsi="Century Gothic" w:cs="Arial"/>
                <w:b/>
              </w:rPr>
              <w:t>it may mean</w:t>
            </w:r>
          </w:p>
          <w:p w:rsidR="00851251" w:rsidRPr="008317A3" w:rsidRDefault="00851251" w:rsidP="00EB78E2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3116" w:type="dxa"/>
            <w:shd w:val="clear" w:color="auto" w:fill="BCCF0D"/>
          </w:tcPr>
          <w:p w:rsidR="00851251" w:rsidRPr="008317A3" w:rsidRDefault="00851251" w:rsidP="00EB78E2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140CE5" w:rsidRPr="008317A3" w:rsidRDefault="00EB78E2" w:rsidP="00EB78E2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What you can do</w:t>
            </w:r>
          </w:p>
        </w:tc>
      </w:tr>
      <w:tr w:rsidR="00140CE5" w:rsidRPr="00AE0636" w:rsidTr="008750E9">
        <w:trPr>
          <w:trHeight w:val="1515"/>
        </w:trPr>
        <w:tc>
          <w:tcPr>
            <w:tcW w:w="3115" w:type="dxa"/>
            <w:shd w:val="clear" w:color="auto" w:fill="auto"/>
          </w:tcPr>
          <w:p w:rsidR="008750E9" w:rsidRPr="00FC6B62" w:rsidRDefault="00C66978" w:rsidP="008750E9">
            <w:pPr>
              <w:rPr>
                <w:rFonts w:ascii="Century Gothic" w:hAnsi="Century Gothic"/>
                <w:color w:val="808080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bookmarkStart w:id="1" w:name="_GoBack"/>
        <w:bookmarkEnd w:id="1"/>
      </w:tr>
      <w:tr w:rsidR="00140CE5" w:rsidRPr="00AE0636" w:rsidTr="007239E1">
        <w:trPr>
          <w:trHeight w:val="1661"/>
        </w:trPr>
        <w:tc>
          <w:tcPr>
            <w:tcW w:w="3115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140CE5" w:rsidRPr="00AE0636" w:rsidTr="008750E9">
        <w:trPr>
          <w:trHeight w:val="1687"/>
        </w:trPr>
        <w:tc>
          <w:tcPr>
            <w:tcW w:w="3115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140CE5" w:rsidRPr="00AE0636" w:rsidTr="008750E9">
        <w:trPr>
          <w:trHeight w:val="1696"/>
        </w:trPr>
        <w:tc>
          <w:tcPr>
            <w:tcW w:w="3115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140CE5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033A32" w:rsidRPr="00AE0636" w:rsidTr="008750E9">
        <w:trPr>
          <w:trHeight w:val="1834"/>
        </w:trPr>
        <w:tc>
          <w:tcPr>
            <w:tcW w:w="3115" w:type="dxa"/>
            <w:shd w:val="clear" w:color="auto" w:fill="auto"/>
          </w:tcPr>
          <w:p w:rsidR="00FB7E5D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033A32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16" w:type="dxa"/>
            <w:shd w:val="clear" w:color="auto" w:fill="auto"/>
          </w:tcPr>
          <w:p w:rsidR="00033A32" w:rsidRPr="00FC6B62" w:rsidRDefault="00C66978" w:rsidP="008750E9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</w:tbl>
    <w:p w:rsidR="00FB7E5D" w:rsidRDefault="00FB7E5D">
      <w:r>
        <w:br w:type="page"/>
      </w:r>
    </w:p>
    <w:tbl>
      <w:tblPr>
        <w:tblW w:w="9347" w:type="dxa"/>
        <w:tblInd w:w="-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2"/>
        <w:gridCol w:w="2976"/>
        <w:gridCol w:w="3169"/>
      </w:tblGrid>
      <w:tr w:rsidR="00EB78E2" w:rsidRPr="00AE0636" w:rsidTr="00EB78E2">
        <w:trPr>
          <w:trHeight w:val="1177"/>
        </w:trPr>
        <w:tc>
          <w:tcPr>
            <w:tcW w:w="3202" w:type="dxa"/>
            <w:shd w:val="clear" w:color="auto" w:fill="BCCF0D"/>
          </w:tcPr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What I may do</w:t>
            </w:r>
          </w:p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2976" w:type="dxa"/>
            <w:shd w:val="clear" w:color="auto" w:fill="BCCF0D"/>
          </w:tcPr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  <w:r w:rsidRPr="008317A3">
              <w:rPr>
                <w:rFonts w:ascii="Century Gothic" w:hAnsi="Century Gothic" w:cs="Arial"/>
                <w:b/>
              </w:rPr>
              <w:t xml:space="preserve">What </w:t>
            </w:r>
            <w:r>
              <w:rPr>
                <w:rFonts w:ascii="Century Gothic" w:hAnsi="Century Gothic" w:cs="Arial"/>
                <w:b/>
              </w:rPr>
              <w:t>it may mean</w:t>
            </w:r>
          </w:p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3169" w:type="dxa"/>
            <w:shd w:val="clear" w:color="auto" w:fill="BCCF0D"/>
          </w:tcPr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</w:p>
          <w:p w:rsidR="00EB78E2" w:rsidRPr="008317A3" w:rsidRDefault="00EB78E2" w:rsidP="009E4F2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What you can do</w:t>
            </w:r>
          </w:p>
        </w:tc>
      </w:tr>
      <w:tr w:rsidR="00033A32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033A32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FB7E5D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033A32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AE0636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AE0636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AE0636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AE0636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AE0636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033A32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  <w:tr w:rsidR="00033A32" w:rsidRPr="00AE0636" w:rsidTr="002E4CDE">
        <w:trPr>
          <w:trHeight w:val="1177"/>
        </w:trPr>
        <w:tc>
          <w:tcPr>
            <w:tcW w:w="3202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2976" w:type="dxa"/>
            <w:shd w:val="clear" w:color="auto" w:fill="auto"/>
          </w:tcPr>
          <w:p w:rsidR="00033A32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  <w:tc>
          <w:tcPr>
            <w:tcW w:w="3169" w:type="dxa"/>
            <w:shd w:val="clear" w:color="auto" w:fill="auto"/>
          </w:tcPr>
          <w:p w:rsidR="00FB7E5D" w:rsidRPr="002E4CDE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</w:tc>
      </w:tr>
    </w:tbl>
    <w:p w:rsidR="00CF0092" w:rsidRDefault="00CF0092">
      <w:r>
        <w:br w:type="page"/>
      </w:r>
    </w:p>
    <w:tbl>
      <w:tblPr>
        <w:tblW w:w="9347" w:type="dxa"/>
        <w:tblInd w:w="-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3118"/>
        <w:gridCol w:w="3169"/>
      </w:tblGrid>
      <w:tr w:rsidR="00F77C7E" w:rsidRPr="00AE0636" w:rsidTr="00EB78E2">
        <w:trPr>
          <w:trHeight w:val="8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CF0D"/>
          </w:tcPr>
          <w:p w:rsidR="00F77C7E" w:rsidRPr="00F77C7E" w:rsidRDefault="00F77C7E" w:rsidP="002E4CDE">
            <w:pPr>
              <w:spacing w:before="240"/>
              <w:rPr>
                <w:rFonts w:ascii="Century Gothic" w:hAnsi="Century Gothic" w:cs="Arial"/>
                <w:b/>
              </w:rPr>
            </w:pPr>
            <w:r w:rsidRPr="00F77C7E">
              <w:rPr>
                <w:rFonts w:ascii="Century Gothic" w:hAnsi="Century Gothic" w:cs="Arial"/>
                <w:b/>
              </w:rPr>
              <w:lastRenderedPageBreak/>
              <w:t>Things I like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CF0D"/>
          </w:tcPr>
          <w:p w:rsidR="00F77C7E" w:rsidRPr="00F77C7E" w:rsidRDefault="00F77C7E" w:rsidP="002E4CDE">
            <w:pPr>
              <w:spacing w:before="240"/>
              <w:rPr>
                <w:rFonts w:ascii="Century Gothic" w:hAnsi="Century Gothic" w:cs="Arial"/>
                <w:b/>
              </w:rPr>
            </w:pPr>
            <w:r w:rsidRPr="00F77C7E">
              <w:rPr>
                <w:rFonts w:ascii="Century Gothic" w:hAnsi="Century Gothic" w:cs="Arial"/>
                <w:b/>
              </w:rPr>
              <w:t>Things I don’t like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CF0D"/>
          </w:tcPr>
          <w:p w:rsidR="00F77C7E" w:rsidRPr="00F77C7E" w:rsidRDefault="00F77C7E" w:rsidP="002E4CDE">
            <w:pPr>
              <w:spacing w:before="240"/>
              <w:rPr>
                <w:rFonts w:ascii="Century Gothic" w:hAnsi="Century Gothic" w:cs="Arial"/>
                <w:b/>
              </w:rPr>
            </w:pPr>
            <w:r w:rsidRPr="00F77C7E">
              <w:rPr>
                <w:rFonts w:ascii="Century Gothic" w:hAnsi="Century Gothic" w:cs="Arial"/>
                <w:b/>
              </w:rPr>
              <w:t>What to look out for</w:t>
            </w:r>
          </w:p>
        </w:tc>
      </w:tr>
      <w:tr w:rsidR="00F77C7E" w:rsidRPr="00AE0636" w:rsidTr="008750E9">
        <w:trPr>
          <w:trHeight w:val="13189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C7E" w:rsidRPr="00AE0636" w:rsidRDefault="00F77C7E" w:rsidP="002E4CDE">
            <w:pPr>
              <w:rPr>
                <w:rFonts w:ascii="Century Gothic" w:hAnsi="Century Gothic" w:cs="Arial"/>
              </w:rPr>
            </w:pPr>
          </w:p>
          <w:p w:rsidR="00C66978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CF0092" w:rsidRDefault="00CF0092" w:rsidP="002E4CDE">
            <w:pPr>
              <w:rPr>
                <w:rFonts w:ascii="Century Gothic" w:hAnsi="Century Gothic" w:cs="Arial"/>
              </w:rPr>
            </w:pPr>
          </w:p>
          <w:p w:rsidR="00F77C7E" w:rsidRPr="00AE0636" w:rsidRDefault="00FB61FB" w:rsidP="002E4CD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br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C7E" w:rsidRPr="00AE0636" w:rsidRDefault="00F77C7E" w:rsidP="002E4CDE">
            <w:pPr>
              <w:rPr>
                <w:rFonts w:ascii="Century Gothic" w:hAnsi="Century Gothic" w:cs="Arial"/>
              </w:rPr>
            </w:pPr>
          </w:p>
          <w:p w:rsidR="00C66978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  <w:p w:rsidR="00F77C7E" w:rsidRPr="00AE0636" w:rsidRDefault="00F77C7E" w:rsidP="002E4CDE">
            <w:pPr>
              <w:ind w:left="720"/>
              <w:rPr>
                <w:rFonts w:ascii="Century Gothic" w:hAnsi="Century Gothic" w:cs="Aria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C7E" w:rsidRPr="00AE0636" w:rsidRDefault="00F77C7E" w:rsidP="002E4CDE">
            <w:pPr>
              <w:rPr>
                <w:rFonts w:ascii="Century Gothic" w:hAnsi="Century Gothic" w:cs="Arial"/>
              </w:rPr>
            </w:pPr>
          </w:p>
          <w:p w:rsidR="00C66978" w:rsidRDefault="00C66978" w:rsidP="002E4CDE">
            <w:pPr>
              <w:rPr>
                <w:rFonts w:ascii="Century Gothic" w:hAnsi="Century Gothic"/>
                <w:spacing w:val="16"/>
              </w:rPr>
            </w:pPr>
            <w:r w:rsidRPr="00ED5C16">
              <w:rPr>
                <w:rStyle w:val="PlaceholderText"/>
                <w:rFonts w:ascii="Century Gothic" w:hAnsi="Century Gothic"/>
              </w:rPr>
              <w:t>Click here to enter text.</w:t>
            </w:r>
          </w:p>
          <w:p w:rsidR="00F77C7E" w:rsidRPr="00AE0636" w:rsidRDefault="00F77C7E" w:rsidP="002E4CDE">
            <w:pPr>
              <w:ind w:left="720"/>
              <w:rPr>
                <w:rFonts w:ascii="Century Gothic" w:hAnsi="Century Gothic" w:cs="Arial"/>
              </w:rPr>
            </w:pPr>
          </w:p>
        </w:tc>
      </w:tr>
    </w:tbl>
    <w:p w:rsidR="005101F0" w:rsidRDefault="005101F0" w:rsidP="005101F0">
      <w:pPr>
        <w:pStyle w:val="BodyText2"/>
        <w:rPr>
          <w:rFonts w:cs="Arial"/>
          <w:b/>
          <w:sz w:val="20"/>
        </w:rPr>
      </w:pPr>
    </w:p>
    <w:sectPr w:rsidR="005101F0" w:rsidSect="00C745F0">
      <w:pgSz w:w="11906" w:h="16838"/>
      <w:pgMar w:top="1440" w:right="926" w:bottom="719" w:left="1800" w:header="708" w:footer="708" w:gutter="0"/>
      <w:pgBorders w:offsetFrom="page">
        <w:top w:val="single" w:sz="48" w:space="24" w:color="005EA7"/>
        <w:left w:val="single" w:sz="48" w:space="24" w:color="005EA7"/>
        <w:bottom w:val="single" w:sz="48" w:space="24" w:color="005EA7"/>
        <w:right w:val="single" w:sz="48" w:space="24" w:color="005EA7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8EF" w:rsidRDefault="005808EF" w:rsidP="00AE0636">
      <w:r>
        <w:separator/>
      </w:r>
    </w:p>
  </w:endnote>
  <w:endnote w:type="continuationSeparator" w:id="0">
    <w:p w:rsidR="005808EF" w:rsidRDefault="005808EF" w:rsidP="00AE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65 Bold Obliqu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8EF" w:rsidRDefault="005808EF" w:rsidP="00AE0636">
      <w:r>
        <w:separator/>
      </w:r>
    </w:p>
  </w:footnote>
  <w:footnote w:type="continuationSeparator" w:id="0">
    <w:p w:rsidR="005808EF" w:rsidRDefault="005808EF" w:rsidP="00AE0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62DD4"/>
    <w:multiLevelType w:val="hybridMultilevel"/>
    <w:tmpl w:val="C106B77C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AD0303"/>
    <w:multiLevelType w:val="hybridMultilevel"/>
    <w:tmpl w:val="8D847C6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FE1274"/>
    <w:multiLevelType w:val="hybridMultilevel"/>
    <w:tmpl w:val="40D47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8EF"/>
    <w:rsid w:val="00001987"/>
    <w:rsid w:val="00001BA3"/>
    <w:rsid w:val="00005433"/>
    <w:rsid w:val="000055AC"/>
    <w:rsid w:val="00013852"/>
    <w:rsid w:val="000144C4"/>
    <w:rsid w:val="00017C05"/>
    <w:rsid w:val="00020DB1"/>
    <w:rsid w:val="0002697E"/>
    <w:rsid w:val="00026D76"/>
    <w:rsid w:val="00033A32"/>
    <w:rsid w:val="00034B7F"/>
    <w:rsid w:val="000351EF"/>
    <w:rsid w:val="00036E93"/>
    <w:rsid w:val="00036F81"/>
    <w:rsid w:val="00046B5C"/>
    <w:rsid w:val="00054CC8"/>
    <w:rsid w:val="00055577"/>
    <w:rsid w:val="00057A99"/>
    <w:rsid w:val="000600A7"/>
    <w:rsid w:val="000601E6"/>
    <w:rsid w:val="000648CF"/>
    <w:rsid w:val="000741DD"/>
    <w:rsid w:val="00091963"/>
    <w:rsid w:val="0009254F"/>
    <w:rsid w:val="00094BC5"/>
    <w:rsid w:val="000B1435"/>
    <w:rsid w:val="000B4BCD"/>
    <w:rsid w:val="000B671D"/>
    <w:rsid w:val="000C0207"/>
    <w:rsid w:val="000C6944"/>
    <w:rsid w:val="000D1FE4"/>
    <w:rsid w:val="000D36ED"/>
    <w:rsid w:val="000E0434"/>
    <w:rsid w:val="000E40A3"/>
    <w:rsid w:val="000E5CDD"/>
    <w:rsid w:val="000F3AF7"/>
    <w:rsid w:val="000F424D"/>
    <w:rsid w:val="000F55D3"/>
    <w:rsid w:val="00107ADE"/>
    <w:rsid w:val="00110D6C"/>
    <w:rsid w:val="00112171"/>
    <w:rsid w:val="0011563E"/>
    <w:rsid w:val="00116880"/>
    <w:rsid w:val="0012024E"/>
    <w:rsid w:val="00121C83"/>
    <w:rsid w:val="00124FBE"/>
    <w:rsid w:val="00134353"/>
    <w:rsid w:val="001347DA"/>
    <w:rsid w:val="001368F1"/>
    <w:rsid w:val="001368FF"/>
    <w:rsid w:val="00140BDB"/>
    <w:rsid w:val="00140CE5"/>
    <w:rsid w:val="00143790"/>
    <w:rsid w:val="0014438F"/>
    <w:rsid w:val="00146628"/>
    <w:rsid w:val="00173575"/>
    <w:rsid w:val="00174408"/>
    <w:rsid w:val="00190652"/>
    <w:rsid w:val="001949B5"/>
    <w:rsid w:val="001968D8"/>
    <w:rsid w:val="0019710E"/>
    <w:rsid w:val="001A168E"/>
    <w:rsid w:val="001A4A2E"/>
    <w:rsid w:val="001A7B34"/>
    <w:rsid w:val="001B1D76"/>
    <w:rsid w:val="001C4942"/>
    <w:rsid w:val="001C5EB9"/>
    <w:rsid w:val="001D0A8B"/>
    <w:rsid w:val="001D1C45"/>
    <w:rsid w:val="001D5629"/>
    <w:rsid w:val="001E22C8"/>
    <w:rsid w:val="001F3540"/>
    <w:rsid w:val="001F4398"/>
    <w:rsid w:val="001F4CEF"/>
    <w:rsid w:val="001F5477"/>
    <w:rsid w:val="00200587"/>
    <w:rsid w:val="00200E41"/>
    <w:rsid w:val="00210A61"/>
    <w:rsid w:val="00211E39"/>
    <w:rsid w:val="002129F7"/>
    <w:rsid w:val="00214307"/>
    <w:rsid w:val="00214DA5"/>
    <w:rsid w:val="00215000"/>
    <w:rsid w:val="00216F2F"/>
    <w:rsid w:val="002177CF"/>
    <w:rsid w:val="002251FB"/>
    <w:rsid w:val="0024266C"/>
    <w:rsid w:val="00246609"/>
    <w:rsid w:val="00247224"/>
    <w:rsid w:val="00255B1A"/>
    <w:rsid w:val="002619E7"/>
    <w:rsid w:val="00266BF8"/>
    <w:rsid w:val="002774A6"/>
    <w:rsid w:val="00290F40"/>
    <w:rsid w:val="00294E6B"/>
    <w:rsid w:val="002A5C94"/>
    <w:rsid w:val="002A7F5B"/>
    <w:rsid w:val="002B6697"/>
    <w:rsid w:val="002C2B96"/>
    <w:rsid w:val="002C31DF"/>
    <w:rsid w:val="002C37B7"/>
    <w:rsid w:val="002C515E"/>
    <w:rsid w:val="002C6EBF"/>
    <w:rsid w:val="002E2B40"/>
    <w:rsid w:val="002E4CDE"/>
    <w:rsid w:val="002E6FF7"/>
    <w:rsid w:val="002F6914"/>
    <w:rsid w:val="00307A6D"/>
    <w:rsid w:val="0031096B"/>
    <w:rsid w:val="00321626"/>
    <w:rsid w:val="00322126"/>
    <w:rsid w:val="0032274E"/>
    <w:rsid w:val="00331F1C"/>
    <w:rsid w:val="00343228"/>
    <w:rsid w:val="003455BC"/>
    <w:rsid w:val="00347909"/>
    <w:rsid w:val="003534F3"/>
    <w:rsid w:val="00355B75"/>
    <w:rsid w:val="0035635D"/>
    <w:rsid w:val="00364D3E"/>
    <w:rsid w:val="00373102"/>
    <w:rsid w:val="00375C85"/>
    <w:rsid w:val="0038543C"/>
    <w:rsid w:val="00386A86"/>
    <w:rsid w:val="0039470D"/>
    <w:rsid w:val="00395162"/>
    <w:rsid w:val="003A1ADC"/>
    <w:rsid w:val="003A1B2D"/>
    <w:rsid w:val="003B02D3"/>
    <w:rsid w:val="003C3175"/>
    <w:rsid w:val="003C3F61"/>
    <w:rsid w:val="003C41FD"/>
    <w:rsid w:val="003D1EBD"/>
    <w:rsid w:val="003D4F4B"/>
    <w:rsid w:val="003E226C"/>
    <w:rsid w:val="003E74EF"/>
    <w:rsid w:val="003F09B4"/>
    <w:rsid w:val="003F412A"/>
    <w:rsid w:val="003F6E14"/>
    <w:rsid w:val="0040262B"/>
    <w:rsid w:val="004055A5"/>
    <w:rsid w:val="00411F62"/>
    <w:rsid w:val="00412928"/>
    <w:rsid w:val="00412B23"/>
    <w:rsid w:val="004177FD"/>
    <w:rsid w:val="00423302"/>
    <w:rsid w:val="00423674"/>
    <w:rsid w:val="00430F75"/>
    <w:rsid w:val="004364E2"/>
    <w:rsid w:val="004375DF"/>
    <w:rsid w:val="00437F15"/>
    <w:rsid w:val="00440D0C"/>
    <w:rsid w:val="004470C7"/>
    <w:rsid w:val="0044748C"/>
    <w:rsid w:val="00453846"/>
    <w:rsid w:val="004576D3"/>
    <w:rsid w:val="00461067"/>
    <w:rsid w:val="004612CB"/>
    <w:rsid w:val="00463D3C"/>
    <w:rsid w:val="00466EEF"/>
    <w:rsid w:val="00470B74"/>
    <w:rsid w:val="00481FED"/>
    <w:rsid w:val="00484671"/>
    <w:rsid w:val="00487136"/>
    <w:rsid w:val="00487ACF"/>
    <w:rsid w:val="00495060"/>
    <w:rsid w:val="0049712D"/>
    <w:rsid w:val="004A66D8"/>
    <w:rsid w:val="004B7425"/>
    <w:rsid w:val="004C2994"/>
    <w:rsid w:val="004C316F"/>
    <w:rsid w:val="004C55E4"/>
    <w:rsid w:val="004C587C"/>
    <w:rsid w:val="004C5BCC"/>
    <w:rsid w:val="004D57B9"/>
    <w:rsid w:val="004D7092"/>
    <w:rsid w:val="004E0FD7"/>
    <w:rsid w:val="004E7C27"/>
    <w:rsid w:val="004F504B"/>
    <w:rsid w:val="00501B94"/>
    <w:rsid w:val="005021A1"/>
    <w:rsid w:val="00503BFD"/>
    <w:rsid w:val="00504753"/>
    <w:rsid w:val="005101F0"/>
    <w:rsid w:val="005113BE"/>
    <w:rsid w:val="005178BF"/>
    <w:rsid w:val="005202DF"/>
    <w:rsid w:val="005211D3"/>
    <w:rsid w:val="00521B75"/>
    <w:rsid w:val="00525AE7"/>
    <w:rsid w:val="00530327"/>
    <w:rsid w:val="00537A56"/>
    <w:rsid w:val="00546AD8"/>
    <w:rsid w:val="0055091B"/>
    <w:rsid w:val="0056005A"/>
    <w:rsid w:val="00573488"/>
    <w:rsid w:val="00575FDA"/>
    <w:rsid w:val="005808EF"/>
    <w:rsid w:val="00582C91"/>
    <w:rsid w:val="005842F3"/>
    <w:rsid w:val="00593F9A"/>
    <w:rsid w:val="00597108"/>
    <w:rsid w:val="00597289"/>
    <w:rsid w:val="005A4B2B"/>
    <w:rsid w:val="005B363C"/>
    <w:rsid w:val="005B5ED3"/>
    <w:rsid w:val="005B6A6C"/>
    <w:rsid w:val="005C1333"/>
    <w:rsid w:val="005C211B"/>
    <w:rsid w:val="005D5E88"/>
    <w:rsid w:val="005D6061"/>
    <w:rsid w:val="005D68D5"/>
    <w:rsid w:val="005E33F7"/>
    <w:rsid w:val="005E3EAC"/>
    <w:rsid w:val="005E7539"/>
    <w:rsid w:val="005E7C31"/>
    <w:rsid w:val="005F1B14"/>
    <w:rsid w:val="005F260B"/>
    <w:rsid w:val="005F2A3C"/>
    <w:rsid w:val="005F3280"/>
    <w:rsid w:val="005F533D"/>
    <w:rsid w:val="006012C6"/>
    <w:rsid w:val="00604DA1"/>
    <w:rsid w:val="00605D1E"/>
    <w:rsid w:val="00610036"/>
    <w:rsid w:val="00612F0D"/>
    <w:rsid w:val="00633388"/>
    <w:rsid w:val="00636A2D"/>
    <w:rsid w:val="006412CD"/>
    <w:rsid w:val="00644E23"/>
    <w:rsid w:val="0064756D"/>
    <w:rsid w:val="00651767"/>
    <w:rsid w:val="00653845"/>
    <w:rsid w:val="00660B46"/>
    <w:rsid w:val="0068026C"/>
    <w:rsid w:val="00691082"/>
    <w:rsid w:val="00692333"/>
    <w:rsid w:val="00695B40"/>
    <w:rsid w:val="006A05EE"/>
    <w:rsid w:val="006A3786"/>
    <w:rsid w:val="006A7DFD"/>
    <w:rsid w:val="006B0E99"/>
    <w:rsid w:val="006B3E1C"/>
    <w:rsid w:val="006B543F"/>
    <w:rsid w:val="006D2B54"/>
    <w:rsid w:val="006D664F"/>
    <w:rsid w:val="006D76D9"/>
    <w:rsid w:val="006F4430"/>
    <w:rsid w:val="006F75C8"/>
    <w:rsid w:val="00703494"/>
    <w:rsid w:val="00704904"/>
    <w:rsid w:val="00714DA6"/>
    <w:rsid w:val="00715738"/>
    <w:rsid w:val="007229F5"/>
    <w:rsid w:val="007239E1"/>
    <w:rsid w:val="0073549F"/>
    <w:rsid w:val="0073587C"/>
    <w:rsid w:val="00747182"/>
    <w:rsid w:val="00750CB7"/>
    <w:rsid w:val="0077182F"/>
    <w:rsid w:val="0078039F"/>
    <w:rsid w:val="007918C3"/>
    <w:rsid w:val="007B01B6"/>
    <w:rsid w:val="007B15F9"/>
    <w:rsid w:val="007B5018"/>
    <w:rsid w:val="007C0834"/>
    <w:rsid w:val="007C3B47"/>
    <w:rsid w:val="007C73E8"/>
    <w:rsid w:val="007D0857"/>
    <w:rsid w:val="007D4A7B"/>
    <w:rsid w:val="007E064A"/>
    <w:rsid w:val="007E16BC"/>
    <w:rsid w:val="007E22A8"/>
    <w:rsid w:val="007F2B4B"/>
    <w:rsid w:val="007F6214"/>
    <w:rsid w:val="007F7022"/>
    <w:rsid w:val="0080195D"/>
    <w:rsid w:val="00804B8F"/>
    <w:rsid w:val="00804D5B"/>
    <w:rsid w:val="00811AFE"/>
    <w:rsid w:val="00812AB3"/>
    <w:rsid w:val="00814292"/>
    <w:rsid w:val="008317A3"/>
    <w:rsid w:val="00834266"/>
    <w:rsid w:val="0083526D"/>
    <w:rsid w:val="00835371"/>
    <w:rsid w:val="008364C1"/>
    <w:rsid w:val="00841971"/>
    <w:rsid w:val="00851251"/>
    <w:rsid w:val="00851D97"/>
    <w:rsid w:val="00861AE9"/>
    <w:rsid w:val="00862210"/>
    <w:rsid w:val="008750E9"/>
    <w:rsid w:val="00881F1A"/>
    <w:rsid w:val="00894558"/>
    <w:rsid w:val="00894CBF"/>
    <w:rsid w:val="008A2771"/>
    <w:rsid w:val="008C49FD"/>
    <w:rsid w:val="008C51B2"/>
    <w:rsid w:val="008C6519"/>
    <w:rsid w:val="008D3E37"/>
    <w:rsid w:val="008D4032"/>
    <w:rsid w:val="008D6A93"/>
    <w:rsid w:val="008E2632"/>
    <w:rsid w:val="008F45AD"/>
    <w:rsid w:val="009020AB"/>
    <w:rsid w:val="009061DA"/>
    <w:rsid w:val="0091025D"/>
    <w:rsid w:val="00913ED2"/>
    <w:rsid w:val="009156F7"/>
    <w:rsid w:val="0091660B"/>
    <w:rsid w:val="00916EA3"/>
    <w:rsid w:val="00920049"/>
    <w:rsid w:val="00923AB9"/>
    <w:rsid w:val="009268AA"/>
    <w:rsid w:val="00930CC3"/>
    <w:rsid w:val="00932F21"/>
    <w:rsid w:val="00933AFE"/>
    <w:rsid w:val="00942E7D"/>
    <w:rsid w:val="009448B4"/>
    <w:rsid w:val="009465AC"/>
    <w:rsid w:val="009547B2"/>
    <w:rsid w:val="00955A0B"/>
    <w:rsid w:val="00961563"/>
    <w:rsid w:val="00963B9A"/>
    <w:rsid w:val="009655DF"/>
    <w:rsid w:val="00965A39"/>
    <w:rsid w:val="00971655"/>
    <w:rsid w:val="009727DE"/>
    <w:rsid w:val="00974DEC"/>
    <w:rsid w:val="00977A7C"/>
    <w:rsid w:val="00981F7E"/>
    <w:rsid w:val="00981FB5"/>
    <w:rsid w:val="0098768A"/>
    <w:rsid w:val="00995A50"/>
    <w:rsid w:val="009A0CC9"/>
    <w:rsid w:val="009A30CF"/>
    <w:rsid w:val="009A5401"/>
    <w:rsid w:val="009B22A5"/>
    <w:rsid w:val="009B73F7"/>
    <w:rsid w:val="009C4AA5"/>
    <w:rsid w:val="009D0326"/>
    <w:rsid w:val="009D09A1"/>
    <w:rsid w:val="009D202E"/>
    <w:rsid w:val="009D715E"/>
    <w:rsid w:val="00A014BB"/>
    <w:rsid w:val="00A12150"/>
    <w:rsid w:val="00A12A6B"/>
    <w:rsid w:val="00A13961"/>
    <w:rsid w:val="00A31509"/>
    <w:rsid w:val="00A41B69"/>
    <w:rsid w:val="00A47697"/>
    <w:rsid w:val="00A513DE"/>
    <w:rsid w:val="00A574CD"/>
    <w:rsid w:val="00A60691"/>
    <w:rsid w:val="00A60CBF"/>
    <w:rsid w:val="00A63ACB"/>
    <w:rsid w:val="00A717F2"/>
    <w:rsid w:val="00A76581"/>
    <w:rsid w:val="00A83670"/>
    <w:rsid w:val="00A845B4"/>
    <w:rsid w:val="00A9631A"/>
    <w:rsid w:val="00AA03DB"/>
    <w:rsid w:val="00AA0D22"/>
    <w:rsid w:val="00AA2389"/>
    <w:rsid w:val="00AA329A"/>
    <w:rsid w:val="00AA6641"/>
    <w:rsid w:val="00AA7243"/>
    <w:rsid w:val="00AA7AC3"/>
    <w:rsid w:val="00AB72D3"/>
    <w:rsid w:val="00AC0D0F"/>
    <w:rsid w:val="00AC516A"/>
    <w:rsid w:val="00AC6099"/>
    <w:rsid w:val="00AD0B4D"/>
    <w:rsid w:val="00AD1AD2"/>
    <w:rsid w:val="00AD397D"/>
    <w:rsid w:val="00AE0636"/>
    <w:rsid w:val="00AE5DE8"/>
    <w:rsid w:val="00AF72A6"/>
    <w:rsid w:val="00B01232"/>
    <w:rsid w:val="00B029AA"/>
    <w:rsid w:val="00B0565C"/>
    <w:rsid w:val="00B07AD0"/>
    <w:rsid w:val="00B142C3"/>
    <w:rsid w:val="00B14D4A"/>
    <w:rsid w:val="00B25BC1"/>
    <w:rsid w:val="00B31364"/>
    <w:rsid w:val="00B32674"/>
    <w:rsid w:val="00B47294"/>
    <w:rsid w:val="00B62C0C"/>
    <w:rsid w:val="00B72EA6"/>
    <w:rsid w:val="00B75E90"/>
    <w:rsid w:val="00B80546"/>
    <w:rsid w:val="00B874BA"/>
    <w:rsid w:val="00B9244C"/>
    <w:rsid w:val="00B93FED"/>
    <w:rsid w:val="00B94358"/>
    <w:rsid w:val="00B948F3"/>
    <w:rsid w:val="00BA17A6"/>
    <w:rsid w:val="00BA1B39"/>
    <w:rsid w:val="00BA3831"/>
    <w:rsid w:val="00BB26DE"/>
    <w:rsid w:val="00BB4141"/>
    <w:rsid w:val="00BC1AB1"/>
    <w:rsid w:val="00BC7F37"/>
    <w:rsid w:val="00BD1187"/>
    <w:rsid w:val="00BD3E7A"/>
    <w:rsid w:val="00BD5286"/>
    <w:rsid w:val="00BE1C03"/>
    <w:rsid w:val="00BE6709"/>
    <w:rsid w:val="00BE73BB"/>
    <w:rsid w:val="00BF0DA9"/>
    <w:rsid w:val="00BF2913"/>
    <w:rsid w:val="00BF36F7"/>
    <w:rsid w:val="00C0033F"/>
    <w:rsid w:val="00C101A5"/>
    <w:rsid w:val="00C10AFD"/>
    <w:rsid w:val="00C127B5"/>
    <w:rsid w:val="00C13C2F"/>
    <w:rsid w:val="00C16520"/>
    <w:rsid w:val="00C23DAE"/>
    <w:rsid w:val="00C2500D"/>
    <w:rsid w:val="00C2725A"/>
    <w:rsid w:val="00C3025C"/>
    <w:rsid w:val="00C31D42"/>
    <w:rsid w:val="00C33AC5"/>
    <w:rsid w:val="00C3546B"/>
    <w:rsid w:val="00C42C9F"/>
    <w:rsid w:val="00C46729"/>
    <w:rsid w:val="00C5484B"/>
    <w:rsid w:val="00C64782"/>
    <w:rsid w:val="00C66978"/>
    <w:rsid w:val="00C66A0C"/>
    <w:rsid w:val="00C745F0"/>
    <w:rsid w:val="00C817F4"/>
    <w:rsid w:val="00C828FC"/>
    <w:rsid w:val="00C87F3A"/>
    <w:rsid w:val="00C90FB6"/>
    <w:rsid w:val="00CA070E"/>
    <w:rsid w:val="00CA2259"/>
    <w:rsid w:val="00CD2E7A"/>
    <w:rsid w:val="00CD7293"/>
    <w:rsid w:val="00CD780D"/>
    <w:rsid w:val="00CE208C"/>
    <w:rsid w:val="00CE4CC2"/>
    <w:rsid w:val="00CE6084"/>
    <w:rsid w:val="00CF0092"/>
    <w:rsid w:val="00CF0623"/>
    <w:rsid w:val="00CF67AE"/>
    <w:rsid w:val="00D011C0"/>
    <w:rsid w:val="00D0485F"/>
    <w:rsid w:val="00D07F26"/>
    <w:rsid w:val="00D10BD1"/>
    <w:rsid w:val="00D117E1"/>
    <w:rsid w:val="00D154CF"/>
    <w:rsid w:val="00D213B3"/>
    <w:rsid w:val="00D256B6"/>
    <w:rsid w:val="00D30EA3"/>
    <w:rsid w:val="00D427FF"/>
    <w:rsid w:val="00D42BA8"/>
    <w:rsid w:val="00D4684E"/>
    <w:rsid w:val="00D53EFA"/>
    <w:rsid w:val="00D60873"/>
    <w:rsid w:val="00D64CC6"/>
    <w:rsid w:val="00D67DAC"/>
    <w:rsid w:val="00D770D3"/>
    <w:rsid w:val="00D800B9"/>
    <w:rsid w:val="00D855A7"/>
    <w:rsid w:val="00D85BA4"/>
    <w:rsid w:val="00DA4F98"/>
    <w:rsid w:val="00DB419B"/>
    <w:rsid w:val="00E02CE2"/>
    <w:rsid w:val="00E0691F"/>
    <w:rsid w:val="00E12913"/>
    <w:rsid w:val="00E140BF"/>
    <w:rsid w:val="00E159FE"/>
    <w:rsid w:val="00E2170C"/>
    <w:rsid w:val="00E23302"/>
    <w:rsid w:val="00E3340A"/>
    <w:rsid w:val="00E339B4"/>
    <w:rsid w:val="00E37F19"/>
    <w:rsid w:val="00E476FF"/>
    <w:rsid w:val="00E5399B"/>
    <w:rsid w:val="00E5687B"/>
    <w:rsid w:val="00E75052"/>
    <w:rsid w:val="00E82498"/>
    <w:rsid w:val="00E87941"/>
    <w:rsid w:val="00E967B5"/>
    <w:rsid w:val="00EA045B"/>
    <w:rsid w:val="00EA474D"/>
    <w:rsid w:val="00EA5599"/>
    <w:rsid w:val="00EB752B"/>
    <w:rsid w:val="00EB78E2"/>
    <w:rsid w:val="00EC7CDF"/>
    <w:rsid w:val="00ED2670"/>
    <w:rsid w:val="00ED38B4"/>
    <w:rsid w:val="00EE460C"/>
    <w:rsid w:val="00EF46F0"/>
    <w:rsid w:val="00EF75D2"/>
    <w:rsid w:val="00F03C3A"/>
    <w:rsid w:val="00F164FF"/>
    <w:rsid w:val="00F224D0"/>
    <w:rsid w:val="00F25712"/>
    <w:rsid w:val="00F261B3"/>
    <w:rsid w:val="00F338B4"/>
    <w:rsid w:val="00F36956"/>
    <w:rsid w:val="00F37A2C"/>
    <w:rsid w:val="00F37F61"/>
    <w:rsid w:val="00F52740"/>
    <w:rsid w:val="00F65583"/>
    <w:rsid w:val="00F705F8"/>
    <w:rsid w:val="00F72B08"/>
    <w:rsid w:val="00F76C15"/>
    <w:rsid w:val="00F77C7E"/>
    <w:rsid w:val="00F84563"/>
    <w:rsid w:val="00F90E01"/>
    <w:rsid w:val="00F94ABB"/>
    <w:rsid w:val="00F95D1E"/>
    <w:rsid w:val="00FA5E90"/>
    <w:rsid w:val="00FB1F72"/>
    <w:rsid w:val="00FB4940"/>
    <w:rsid w:val="00FB61FB"/>
    <w:rsid w:val="00FB7E5D"/>
    <w:rsid w:val="00FC512D"/>
    <w:rsid w:val="00FC6A1F"/>
    <w:rsid w:val="00FC6B62"/>
    <w:rsid w:val="00FC6D9A"/>
    <w:rsid w:val="00FC734F"/>
    <w:rsid w:val="00FD038D"/>
    <w:rsid w:val="00FD1C6B"/>
    <w:rsid w:val="00FD2A83"/>
    <w:rsid w:val="00FD4C56"/>
    <w:rsid w:val="00FD5978"/>
    <w:rsid w:val="00FE154B"/>
    <w:rsid w:val="00FE2037"/>
    <w:rsid w:val="00FE4790"/>
    <w:rsid w:val="00FE604E"/>
    <w:rsid w:val="00FF2B6F"/>
    <w:rsid w:val="00FF4240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9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40C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101F0"/>
    <w:rPr>
      <w:color w:val="0000FF"/>
      <w:u w:val="single"/>
    </w:rPr>
  </w:style>
  <w:style w:type="paragraph" w:styleId="BodyText2">
    <w:name w:val="Body Text 2"/>
    <w:basedOn w:val="Normal"/>
    <w:rsid w:val="005101F0"/>
    <w:rPr>
      <w:rFonts w:ascii="Arial" w:hAnsi="Arial"/>
      <w:szCs w:val="20"/>
    </w:rPr>
  </w:style>
  <w:style w:type="paragraph" w:styleId="BodyText">
    <w:name w:val="Body Text"/>
    <w:basedOn w:val="Normal"/>
    <w:rsid w:val="005101F0"/>
    <w:rPr>
      <w:rFonts w:ascii="Arial" w:hAnsi="Arial"/>
      <w:sz w:val="20"/>
      <w:szCs w:val="20"/>
    </w:rPr>
  </w:style>
  <w:style w:type="paragraph" w:customStyle="1" w:styleId="Body">
    <w:name w:val="Body"/>
    <w:basedOn w:val="Normal"/>
    <w:uiPriority w:val="99"/>
    <w:rsid w:val="00AE0636"/>
    <w:pPr>
      <w:suppressAutoHyphens/>
      <w:autoSpaceDE w:val="0"/>
      <w:autoSpaceDN w:val="0"/>
      <w:adjustRightInd w:val="0"/>
      <w:spacing w:line="280" w:lineRule="atLeast"/>
      <w:textAlignment w:val="center"/>
    </w:pPr>
    <w:rPr>
      <w:rFonts w:ascii="Univers 45 Light" w:hAnsi="Univers 45 Light" w:cs="Univers 45 Light"/>
      <w:color w:val="000000"/>
      <w:spacing w:val="2"/>
      <w:lang w:val="en-US"/>
    </w:rPr>
  </w:style>
  <w:style w:type="paragraph" w:customStyle="1" w:styleId="Bullet">
    <w:name w:val="Bullet"/>
    <w:basedOn w:val="Normal"/>
    <w:uiPriority w:val="99"/>
    <w:rsid w:val="00AE0636"/>
    <w:pPr>
      <w:tabs>
        <w:tab w:val="left" w:pos="340"/>
      </w:tabs>
      <w:suppressAutoHyphens/>
      <w:autoSpaceDE w:val="0"/>
      <w:autoSpaceDN w:val="0"/>
      <w:adjustRightInd w:val="0"/>
      <w:spacing w:line="400" w:lineRule="atLeast"/>
      <w:textAlignment w:val="center"/>
    </w:pPr>
    <w:rPr>
      <w:rFonts w:ascii="Arial" w:hAnsi="Arial" w:cs="Arial"/>
      <w:color w:val="000000"/>
      <w:spacing w:val="2"/>
      <w:lang w:val="en-US"/>
    </w:rPr>
  </w:style>
  <w:style w:type="paragraph" w:customStyle="1" w:styleId="NoParagraphStyle">
    <w:name w:val="[No Paragraph Style]"/>
    <w:rsid w:val="00AE0636"/>
    <w:pPr>
      <w:autoSpaceDE w:val="0"/>
      <w:autoSpaceDN w:val="0"/>
      <w:adjustRightInd w:val="0"/>
      <w:spacing w:line="288" w:lineRule="auto"/>
      <w:textAlignment w:val="center"/>
    </w:pPr>
    <w:rPr>
      <w:rFonts w:ascii="Univers 65 Bold Oblique" w:hAnsi="Univers 65 Bold Oblique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rsid w:val="00AE063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E0636"/>
    <w:rPr>
      <w:sz w:val="24"/>
      <w:szCs w:val="24"/>
    </w:rPr>
  </w:style>
  <w:style w:type="paragraph" w:styleId="Footer">
    <w:name w:val="footer"/>
    <w:basedOn w:val="Normal"/>
    <w:link w:val="FooterChar"/>
    <w:rsid w:val="00AE063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E0636"/>
    <w:rPr>
      <w:sz w:val="24"/>
      <w:szCs w:val="24"/>
    </w:rPr>
  </w:style>
  <w:style w:type="character" w:styleId="PlaceholderText">
    <w:name w:val="Placeholder Text"/>
    <w:uiPriority w:val="99"/>
    <w:semiHidden/>
    <w:rsid w:val="00C66978"/>
    <w:rPr>
      <w:color w:val="808080"/>
    </w:rPr>
  </w:style>
  <w:style w:type="paragraph" w:styleId="ListParagraph">
    <w:name w:val="List Paragraph"/>
    <w:basedOn w:val="Normal"/>
    <w:uiPriority w:val="34"/>
    <w:qFormat/>
    <w:rsid w:val="005808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808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0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40C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101F0"/>
    <w:rPr>
      <w:color w:val="0000FF"/>
      <w:u w:val="single"/>
    </w:rPr>
  </w:style>
  <w:style w:type="paragraph" w:styleId="BodyText2">
    <w:name w:val="Body Text 2"/>
    <w:basedOn w:val="Normal"/>
    <w:rsid w:val="005101F0"/>
    <w:rPr>
      <w:rFonts w:ascii="Arial" w:hAnsi="Arial"/>
      <w:szCs w:val="20"/>
    </w:rPr>
  </w:style>
  <w:style w:type="paragraph" w:styleId="BodyText">
    <w:name w:val="Body Text"/>
    <w:basedOn w:val="Normal"/>
    <w:rsid w:val="005101F0"/>
    <w:rPr>
      <w:rFonts w:ascii="Arial" w:hAnsi="Arial"/>
      <w:sz w:val="20"/>
      <w:szCs w:val="20"/>
    </w:rPr>
  </w:style>
  <w:style w:type="paragraph" w:customStyle="1" w:styleId="Body">
    <w:name w:val="Body"/>
    <w:basedOn w:val="Normal"/>
    <w:uiPriority w:val="99"/>
    <w:rsid w:val="00AE0636"/>
    <w:pPr>
      <w:suppressAutoHyphens/>
      <w:autoSpaceDE w:val="0"/>
      <w:autoSpaceDN w:val="0"/>
      <w:adjustRightInd w:val="0"/>
      <w:spacing w:line="280" w:lineRule="atLeast"/>
      <w:textAlignment w:val="center"/>
    </w:pPr>
    <w:rPr>
      <w:rFonts w:ascii="Univers 45 Light" w:hAnsi="Univers 45 Light" w:cs="Univers 45 Light"/>
      <w:color w:val="000000"/>
      <w:spacing w:val="2"/>
      <w:lang w:val="en-US"/>
    </w:rPr>
  </w:style>
  <w:style w:type="paragraph" w:customStyle="1" w:styleId="Bullet">
    <w:name w:val="Bullet"/>
    <w:basedOn w:val="Normal"/>
    <w:uiPriority w:val="99"/>
    <w:rsid w:val="00AE0636"/>
    <w:pPr>
      <w:tabs>
        <w:tab w:val="left" w:pos="340"/>
      </w:tabs>
      <w:suppressAutoHyphens/>
      <w:autoSpaceDE w:val="0"/>
      <w:autoSpaceDN w:val="0"/>
      <w:adjustRightInd w:val="0"/>
      <w:spacing w:line="400" w:lineRule="atLeast"/>
      <w:textAlignment w:val="center"/>
    </w:pPr>
    <w:rPr>
      <w:rFonts w:ascii="Arial" w:hAnsi="Arial" w:cs="Arial"/>
      <w:color w:val="000000"/>
      <w:spacing w:val="2"/>
      <w:lang w:val="en-US"/>
    </w:rPr>
  </w:style>
  <w:style w:type="paragraph" w:customStyle="1" w:styleId="NoParagraphStyle">
    <w:name w:val="[No Paragraph Style]"/>
    <w:rsid w:val="00AE0636"/>
    <w:pPr>
      <w:autoSpaceDE w:val="0"/>
      <w:autoSpaceDN w:val="0"/>
      <w:adjustRightInd w:val="0"/>
      <w:spacing w:line="288" w:lineRule="auto"/>
      <w:textAlignment w:val="center"/>
    </w:pPr>
    <w:rPr>
      <w:rFonts w:ascii="Univers 65 Bold Oblique" w:hAnsi="Univers 65 Bold Oblique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rsid w:val="00AE063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E0636"/>
    <w:rPr>
      <w:sz w:val="24"/>
      <w:szCs w:val="24"/>
    </w:rPr>
  </w:style>
  <w:style w:type="paragraph" w:styleId="Footer">
    <w:name w:val="footer"/>
    <w:basedOn w:val="Normal"/>
    <w:link w:val="FooterChar"/>
    <w:rsid w:val="00AE063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E0636"/>
    <w:rPr>
      <w:sz w:val="24"/>
      <w:szCs w:val="24"/>
    </w:rPr>
  </w:style>
  <w:style w:type="character" w:styleId="PlaceholderText">
    <w:name w:val="Placeholder Text"/>
    <w:uiPriority w:val="99"/>
    <w:semiHidden/>
    <w:rsid w:val="00C66978"/>
    <w:rPr>
      <w:color w:val="808080"/>
    </w:rPr>
  </w:style>
  <w:style w:type="paragraph" w:styleId="ListParagraph">
    <w:name w:val="List Paragraph"/>
    <w:basedOn w:val="Normal"/>
    <w:uiPriority w:val="34"/>
    <w:qFormat/>
    <w:rsid w:val="005808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808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08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A08245161864C8AA501586A6C04D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1D387-4524-4150-B89F-186E1FEEC118}"/>
      </w:docPartPr>
      <w:docPartBody>
        <w:p w:rsidR="00000000" w:rsidRDefault="00367B72" w:rsidP="00367B72">
          <w:pPr>
            <w:pStyle w:val="7A08245161864C8AA501586A6C04D29C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268BD7785B9A47F295DA0B790FD0E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EEA7C-5B18-4D9C-A3A1-7900293640A1}"/>
      </w:docPartPr>
      <w:docPartBody>
        <w:p w:rsidR="00000000" w:rsidRDefault="00367B72" w:rsidP="00367B72">
          <w:pPr>
            <w:pStyle w:val="268BD7785B9A47F295DA0B790FD0E113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FA5DF3472C2D472D8BB22F9C5C8B8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A0ABD-7914-4610-972F-8501796F0231}"/>
      </w:docPartPr>
      <w:docPartBody>
        <w:p w:rsidR="00000000" w:rsidRDefault="00367B72" w:rsidP="00367B72">
          <w:pPr>
            <w:pStyle w:val="FA5DF3472C2D472D8BB22F9C5C8B8AD8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E6B48D2E2A7545C2A4FEECF802F96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B7CC0-5094-409E-9BA8-A5A69AD09894}"/>
      </w:docPartPr>
      <w:docPartBody>
        <w:p w:rsidR="00000000" w:rsidRDefault="00367B72" w:rsidP="00367B72">
          <w:pPr>
            <w:pStyle w:val="E6B48D2E2A7545C2A4FEECF802F96361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65 Bold Obliqu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B72"/>
    <w:rsid w:val="0036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7B72"/>
    <w:rPr>
      <w:color w:val="808080"/>
    </w:rPr>
  </w:style>
  <w:style w:type="paragraph" w:customStyle="1" w:styleId="7A08245161864C8AA501586A6C04D29C">
    <w:name w:val="7A08245161864C8AA501586A6C04D29C"/>
    <w:rsid w:val="00367B72"/>
  </w:style>
  <w:style w:type="paragraph" w:customStyle="1" w:styleId="268BD7785B9A47F295DA0B790FD0E113">
    <w:name w:val="268BD7785B9A47F295DA0B790FD0E113"/>
    <w:rsid w:val="00367B72"/>
  </w:style>
  <w:style w:type="paragraph" w:customStyle="1" w:styleId="FA5DF3472C2D472D8BB22F9C5C8B8AD8">
    <w:name w:val="FA5DF3472C2D472D8BB22F9C5C8B8AD8"/>
    <w:rsid w:val="00367B72"/>
  </w:style>
  <w:style w:type="paragraph" w:customStyle="1" w:styleId="E6B48D2E2A7545C2A4FEECF802F96361">
    <w:name w:val="E6B48D2E2A7545C2A4FEECF802F96361"/>
    <w:rsid w:val="00367B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7B72"/>
    <w:rPr>
      <w:color w:val="808080"/>
    </w:rPr>
  </w:style>
  <w:style w:type="paragraph" w:customStyle="1" w:styleId="7A08245161864C8AA501586A6C04D29C">
    <w:name w:val="7A08245161864C8AA501586A6C04D29C"/>
    <w:rsid w:val="00367B72"/>
  </w:style>
  <w:style w:type="paragraph" w:customStyle="1" w:styleId="268BD7785B9A47F295DA0B790FD0E113">
    <w:name w:val="268BD7785B9A47F295DA0B790FD0E113"/>
    <w:rsid w:val="00367B72"/>
  </w:style>
  <w:style w:type="paragraph" w:customStyle="1" w:styleId="FA5DF3472C2D472D8BB22F9C5C8B8AD8">
    <w:name w:val="FA5DF3472C2D472D8BB22F9C5C8B8AD8"/>
    <w:rsid w:val="00367B72"/>
  </w:style>
  <w:style w:type="paragraph" w:customStyle="1" w:styleId="E6B48D2E2A7545C2A4FEECF802F96361">
    <w:name w:val="E6B48D2E2A7545C2A4FEECF802F96361"/>
    <w:rsid w:val="00367B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Personal Communication Dictionary</Template>
  <TotalTime>1</TotalTime>
  <Pages>3</Pages>
  <Words>295</Words>
  <Characters>1338</Characters>
  <Application>Microsoft Office Word</Application>
  <DocSecurity>0</DocSecurity>
  <Lines>111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Joanne's Personal Communication Dictionary</vt:lpstr>
    </vt:vector>
  </TitlesOfParts>
  <Company>Scope (Vic) Ltd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Joanne's Personal Communication Dictionary</dc:title>
  <dc:creator>Chelsea Thorne</dc:creator>
  <cp:lastModifiedBy>Chelsea Thorne</cp:lastModifiedBy>
  <cp:revision>1</cp:revision>
  <dcterms:created xsi:type="dcterms:W3CDTF">2016-04-08T05:12:00Z</dcterms:created>
  <dcterms:modified xsi:type="dcterms:W3CDTF">2016-04-08T05:13:00Z</dcterms:modified>
</cp:coreProperties>
</file>